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B5B" w:rsidRDefault="00205B5B" w:rsidP="00E064CF">
      <w:pPr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</w:p>
    <w:p w:rsidR="00205B5B" w:rsidRPr="00B76BC4" w:rsidRDefault="00205B5B" w:rsidP="00C65673">
      <w:pPr>
        <w:pStyle w:val="normal0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Pr="00B76BC4">
        <w:rPr>
          <w:color w:val="000000"/>
        </w:rPr>
        <w:t>Приложение №1</w:t>
      </w:r>
    </w:p>
    <w:p w:rsidR="00205B5B" w:rsidRPr="00B76BC4" w:rsidRDefault="00205B5B" w:rsidP="00C65673">
      <w:pPr>
        <w:pStyle w:val="normal0"/>
        <w:spacing w:before="0" w:beforeAutospacing="0" w:after="0" w:afterAutospacing="0"/>
        <w:jc w:val="center"/>
        <w:rPr>
          <w:color w:val="000000"/>
        </w:rPr>
      </w:pPr>
      <w:r w:rsidRPr="00B76BC4">
        <w:rPr>
          <w:color w:val="000000"/>
        </w:rPr>
        <w:t xml:space="preserve">                                                                                                                                                            </w:t>
      </w:r>
      <w:r>
        <w:rPr>
          <w:color w:val="000000"/>
        </w:rPr>
        <w:t xml:space="preserve">                                  </w:t>
      </w:r>
      <w:r w:rsidRPr="00B76BC4">
        <w:rPr>
          <w:color w:val="000000"/>
        </w:rPr>
        <w:t>к приказу отдела образования</w:t>
      </w:r>
    </w:p>
    <w:p w:rsidR="00205B5B" w:rsidRPr="00B76BC4" w:rsidRDefault="00205B5B" w:rsidP="00C65673">
      <w:pPr>
        <w:pStyle w:val="normal0"/>
        <w:spacing w:before="0" w:beforeAutospacing="0" w:after="0" w:afterAutospacing="0"/>
        <w:jc w:val="center"/>
        <w:rPr>
          <w:rStyle w:val="normalchar"/>
          <w:color w:val="000000"/>
        </w:rPr>
      </w:pPr>
      <w:r w:rsidRPr="00B76BC4">
        <w:rPr>
          <w:color w:val="000000"/>
        </w:rPr>
        <w:t xml:space="preserve">                                                                                                                                           </w:t>
      </w:r>
      <w:r>
        <w:rPr>
          <w:color w:val="000000"/>
        </w:rPr>
        <w:t xml:space="preserve">                                 </w:t>
      </w:r>
      <w:r w:rsidRPr="00B76BC4">
        <w:rPr>
          <w:color w:val="000000"/>
        </w:rPr>
        <w:t xml:space="preserve">от </w:t>
      </w:r>
      <w:r>
        <w:rPr>
          <w:color w:val="000000"/>
        </w:rPr>
        <w:t>28</w:t>
      </w:r>
      <w:r w:rsidRPr="00B76BC4">
        <w:rPr>
          <w:color w:val="000000"/>
        </w:rPr>
        <w:t>.10.201</w:t>
      </w:r>
      <w:r>
        <w:rPr>
          <w:color w:val="000000"/>
        </w:rPr>
        <w:t>9</w:t>
      </w:r>
      <w:r w:rsidRPr="00B76BC4">
        <w:rPr>
          <w:color w:val="000000"/>
        </w:rPr>
        <w:t xml:space="preserve"> №</w:t>
      </w:r>
      <w:r>
        <w:rPr>
          <w:color w:val="000000"/>
        </w:rPr>
        <w:t>769</w:t>
      </w:r>
    </w:p>
    <w:p w:rsidR="00205B5B" w:rsidRPr="00C65673" w:rsidRDefault="00205B5B" w:rsidP="00C65673">
      <w:pPr>
        <w:pStyle w:val="normal0"/>
        <w:spacing w:before="0" w:beforeAutospacing="0" w:after="0" w:afterAutospacing="0"/>
        <w:jc w:val="center"/>
        <w:rPr>
          <w:rStyle w:val="normalchar"/>
          <w:b/>
          <w:bCs/>
        </w:rPr>
      </w:pPr>
    </w:p>
    <w:p w:rsidR="00205B5B" w:rsidRDefault="00205B5B" w:rsidP="00E064CF">
      <w:pPr>
        <w:jc w:val="right"/>
        <w:rPr>
          <w:sz w:val="28"/>
          <w:szCs w:val="28"/>
        </w:rPr>
      </w:pPr>
    </w:p>
    <w:p w:rsidR="00205B5B" w:rsidRDefault="00205B5B" w:rsidP="00E064CF">
      <w:pPr>
        <w:jc w:val="center"/>
        <w:rPr>
          <w:b/>
          <w:bCs/>
          <w:sz w:val="28"/>
          <w:szCs w:val="28"/>
        </w:rPr>
      </w:pPr>
      <w:r w:rsidRPr="00113A8D">
        <w:rPr>
          <w:b/>
          <w:bCs/>
          <w:sz w:val="28"/>
          <w:szCs w:val="28"/>
        </w:rPr>
        <w:t xml:space="preserve">Базовые площадки для проведения </w:t>
      </w:r>
    </w:p>
    <w:p w:rsidR="00205B5B" w:rsidRPr="00F5192B" w:rsidRDefault="00205B5B" w:rsidP="00E064CF">
      <w:pPr>
        <w:jc w:val="center"/>
        <w:rPr>
          <w:b/>
          <w:bCs/>
          <w:color w:val="000000"/>
          <w:sz w:val="28"/>
          <w:szCs w:val="28"/>
        </w:rPr>
      </w:pPr>
      <w:r w:rsidRPr="00113A8D">
        <w:rPr>
          <w:b/>
          <w:bCs/>
          <w:sz w:val="28"/>
          <w:szCs w:val="28"/>
        </w:rPr>
        <w:t>муниципального этапа всероссийск</w:t>
      </w:r>
      <w:r>
        <w:rPr>
          <w:b/>
          <w:bCs/>
          <w:sz w:val="28"/>
          <w:szCs w:val="28"/>
        </w:rPr>
        <w:t>ой</w:t>
      </w:r>
      <w:r w:rsidRPr="00113A8D">
        <w:rPr>
          <w:b/>
          <w:bCs/>
          <w:sz w:val="28"/>
          <w:szCs w:val="28"/>
        </w:rPr>
        <w:t xml:space="preserve"> и республиканск</w:t>
      </w:r>
      <w:r>
        <w:rPr>
          <w:b/>
          <w:bCs/>
          <w:sz w:val="28"/>
          <w:szCs w:val="28"/>
        </w:rPr>
        <w:t>ой</w:t>
      </w:r>
      <w:r w:rsidRPr="00113A8D">
        <w:rPr>
          <w:b/>
          <w:bCs/>
          <w:sz w:val="28"/>
          <w:szCs w:val="28"/>
        </w:rPr>
        <w:t xml:space="preserve"> олимпиад школьников </w:t>
      </w:r>
      <w:r>
        <w:rPr>
          <w:b/>
          <w:bCs/>
          <w:color w:val="000000"/>
          <w:sz w:val="28"/>
          <w:szCs w:val="28"/>
        </w:rPr>
        <w:t>в 2019/2020</w:t>
      </w:r>
      <w:r w:rsidRPr="00F5192B">
        <w:rPr>
          <w:b/>
          <w:bCs/>
          <w:color w:val="000000"/>
          <w:sz w:val="28"/>
          <w:szCs w:val="28"/>
        </w:rPr>
        <w:t xml:space="preserve"> учебном году</w:t>
      </w:r>
    </w:p>
    <w:p w:rsidR="00205B5B" w:rsidRPr="00366160" w:rsidRDefault="00205B5B" w:rsidP="00E064CF">
      <w:pPr>
        <w:jc w:val="center"/>
        <w:rPr>
          <w:b/>
          <w:bCs/>
          <w:sz w:val="28"/>
          <w:szCs w:val="28"/>
          <w:u w:val="single"/>
        </w:rPr>
      </w:pPr>
      <w:r w:rsidRPr="00366160">
        <w:rPr>
          <w:b/>
          <w:bCs/>
          <w:sz w:val="28"/>
          <w:szCs w:val="28"/>
          <w:u w:val="single"/>
        </w:rPr>
        <w:t>Начало олимпиады в 09.30</w:t>
      </w:r>
    </w:p>
    <w:p w:rsidR="00205B5B" w:rsidRPr="00F5192B" w:rsidRDefault="00205B5B" w:rsidP="00E064CF">
      <w:pPr>
        <w:jc w:val="center"/>
        <w:rPr>
          <w:sz w:val="28"/>
          <w:szCs w:val="28"/>
        </w:rPr>
      </w:pPr>
    </w:p>
    <w:tbl>
      <w:tblPr>
        <w:tblW w:w="150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8"/>
        <w:gridCol w:w="2420"/>
        <w:gridCol w:w="1540"/>
        <w:gridCol w:w="2970"/>
        <w:gridCol w:w="3410"/>
        <w:gridCol w:w="2310"/>
      </w:tblGrid>
      <w:tr w:rsidR="00205B5B" w:rsidRPr="00F5192B" w:rsidTr="00BD107D">
        <w:tc>
          <w:tcPr>
            <w:tcW w:w="2418" w:type="dxa"/>
          </w:tcPr>
          <w:p w:rsidR="00205B5B" w:rsidRPr="003F5C5C" w:rsidRDefault="00205B5B" w:rsidP="001865E3">
            <w:pPr>
              <w:jc w:val="center"/>
              <w:rPr>
                <w:b/>
                <w:bCs/>
              </w:rPr>
            </w:pPr>
            <w:r w:rsidRPr="003F5C5C">
              <w:rPr>
                <w:b/>
                <w:bCs/>
              </w:rPr>
              <w:t>Наименование предмета</w:t>
            </w:r>
          </w:p>
        </w:tc>
        <w:tc>
          <w:tcPr>
            <w:tcW w:w="2420" w:type="dxa"/>
          </w:tcPr>
          <w:p w:rsidR="00205B5B" w:rsidRPr="003F5C5C" w:rsidRDefault="00205B5B" w:rsidP="001865E3">
            <w:pPr>
              <w:jc w:val="center"/>
              <w:rPr>
                <w:b/>
                <w:bCs/>
              </w:rPr>
            </w:pPr>
            <w:r w:rsidRPr="003F5C5C">
              <w:rPr>
                <w:b/>
                <w:bCs/>
              </w:rPr>
              <w:t>Параллели</w:t>
            </w:r>
          </w:p>
        </w:tc>
        <w:tc>
          <w:tcPr>
            <w:tcW w:w="1540" w:type="dxa"/>
          </w:tcPr>
          <w:p w:rsidR="00205B5B" w:rsidRPr="003F5C5C" w:rsidRDefault="00205B5B" w:rsidP="001865E3">
            <w:pPr>
              <w:jc w:val="center"/>
              <w:rPr>
                <w:b/>
                <w:bCs/>
              </w:rPr>
            </w:pPr>
            <w:r w:rsidRPr="003F5C5C">
              <w:rPr>
                <w:b/>
                <w:bCs/>
              </w:rPr>
              <w:t>Дата проведения</w:t>
            </w:r>
          </w:p>
        </w:tc>
        <w:tc>
          <w:tcPr>
            <w:tcW w:w="2970" w:type="dxa"/>
          </w:tcPr>
          <w:p w:rsidR="00205B5B" w:rsidRPr="003F5C5C" w:rsidRDefault="00205B5B" w:rsidP="001865E3">
            <w:pPr>
              <w:jc w:val="center"/>
              <w:rPr>
                <w:b/>
                <w:bCs/>
              </w:rPr>
            </w:pPr>
            <w:r w:rsidRPr="003F5C5C">
              <w:rPr>
                <w:b/>
                <w:bCs/>
              </w:rPr>
              <w:t>Место проведения</w:t>
            </w:r>
          </w:p>
        </w:tc>
        <w:tc>
          <w:tcPr>
            <w:tcW w:w="3410" w:type="dxa"/>
          </w:tcPr>
          <w:p w:rsidR="00205B5B" w:rsidRPr="003F5C5C" w:rsidRDefault="00205B5B" w:rsidP="001865E3">
            <w:pPr>
              <w:jc w:val="center"/>
              <w:rPr>
                <w:b/>
                <w:bCs/>
              </w:rPr>
            </w:pPr>
            <w:r w:rsidRPr="003F5C5C">
              <w:rPr>
                <w:b/>
                <w:bCs/>
              </w:rPr>
              <w:t>Район</w:t>
            </w:r>
          </w:p>
        </w:tc>
        <w:tc>
          <w:tcPr>
            <w:tcW w:w="2310" w:type="dxa"/>
          </w:tcPr>
          <w:p w:rsidR="00205B5B" w:rsidRPr="003F5C5C" w:rsidRDefault="00205B5B" w:rsidP="001865E3">
            <w:pPr>
              <w:jc w:val="center"/>
              <w:rPr>
                <w:b/>
                <w:bCs/>
              </w:rPr>
            </w:pPr>
            <w:r w:rsidRPr="003F5C5C">
              <w:rPr>
                <w:b/>
                <w:bCs/>
              </w:rPr>
              <w:t xml:space="preserve">Ответственный </w:t>
            </w:r>
          </w:p>
          <w:p w:rsidR="00205B5B" w:rsidRPr="003F5C5C" w:rsidRDefault="00205B5B" w:rsidP="001865E3">
            <w:pPr>
              <w:jc w:val="center"/>
              <w:rPr>
                <w:b/>
                <w:bCs/>
              </w:rPr>
            </w:pPr>
            <w:r w:rsidRPr="003F5C5C">
              <w:rPr>
                <w:b/>
                <w:bCs/>
              </w:rPr>
              <w:t>от РОО</w:t>
            </w:r>
          </w:p>
        </w:tc>
      </w:tr>
      <w:tr w:rsidR="00205B5B" w:rsidRPr="003F5C5C" w:rsidTr="00BD107D">
        <w:tc>
          <w:tcPr>
            <w:tcW w:w="2418" w:type="dxa"/>
            <w:vAlign w:val="center"/>
          </w:tcPr>
          <w:p w:rsidR="00205B5B" w:rsidRPr="00A710FE" w:rsidRDefault="00205B5B" w:rsidP="00A24CB0">
            <w:r w:rsidRPr="00A710FE">
              <w:t>Арабский язык,</w:t>
            </w:r>
          </w:p>
          <w:p w:rsidR="00205B5B" w:rsidRPr="00A710FE" w:rsidRDefault="00205B5B" w:rsidP="00A24CB0">
            <w:r w:rsidRPr="00A710FE">
              <w:t>турецкий язык</w:t>
            </w:r>
          </w:p>
        </w:tc>
        <w:tc>
          <w:tcPr>
            <w:tcW w:w="2420" w:type="dxa"/>
          </w:tcPr>
          <w:p w:rsidR="00205B5B" w:rsidRPr="00A710FE" w:rsidRDefault="00205B5B" w:rsidP="00BB5D4E">
            <w:pPr>
              <w:jc w:val="center"/>
            </w:pPr>
            <w:r w:rsidRPr="00A710FE">
              <w:t>7,8,9,10,11</w:t>
            </w:r>
          </w:p>
        </w:tc>
        <w:tc>
          <w:tcPr>
            <w:tcW w:w="1540" w:type="dxa"/>
          </w:tcPr>
          <w:p w:rsidR="00205B5B" w:rsidRPr="00A710FE" w:rsidRDefault="00205B5B" w:rsidP="00BB5D4E">
            <w:pPr>
              <w:jc w:val="center"/>
            </w:pPr>
            <w:r w:rsidRPr="00A710FE">
              <w:t>08.11.2019</w:t>
            </w:r>
          </w:p>
        </w:tc>
        <w:tc>
          <w:tcPr>
            <w:tcW w:w="2970" w:type="dxa"/>
          </w:tcPr>
          <w:p w:rsidR="00205B5B" w:rsidRPr="00A710FE" w:rsidRDefault="00205B5B" w:rsidP="00BB5D4E">
            <w:r w:rsidRPr="00A710FE">
              <w:t>Лицей №149</w:t>
            </w:r>
          </w:p>
        </w:tc>
        <w:tc>
          <w:tcPr>
            <w:tcW w:w="3410" w:type="dxa"/>
          </w:tcPr>
          <w:p w:rsidR="00205B5B" w:rsidRPr="00A710FE" w:rsidRDefault="00205B5B" w:rsidP="00BB5D4E">
            <w:pPr>
              <w:rPr>
                <w:b/>
                <w:bCs/>
              </w:rPr>
            </w:pPr>
            <w:r w:rsidRPr="00A710FE">
              <w:rPr>
                <w:b/>
                <w:bCs/>
              </w:rPr>
              <w:t>Советский (г)</w:t>
            </w:r>
          </w:p>
        </w:tc>
        <w:tc>
          <w:tcPr>
            <w:tcW w:w="2310" w:type="dxa"/>
          </w:tcPr>
          <w:p w:rsidR="00205B5B" w:rsidRPr="00A710FE" w:rsidRDefault="00205B5B" w:rsidP="00560127">
            <w:r w:rsidRPr="00A710FE">
              <w:t>А.М.Гилазова</w:t>
            </w:r>
          </w:p>
          <w:p w:rsidR="00205B5B" w:rsidRPr="00A710FE" w:rsidRDefault="00205B5B" w:rsidP="00560127"/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E32725">
            <w:r w:rsidRPr="00A710FE">
              <w:t>Астрономия</w:t>
            </w:r>
          </w:p>
        </w:tc>
        <w:tc>
          <w:tcPr>
            <w:tcW w:w="2420" w:type="dxa"/>
          </w:tcPr>
          <w:p w:rsidR="00205B5B" w:rsidRPr="00A710FE" w:rsidRDefault="00205B5B" w:rsidP="00E32725">
            <w:pPr>
              <w:jc w:val="center"/>
            </w:pPr>
            <w:r w:rsidRPr="00A710FE">
              <w:t>7-8,9,10,11</w:t>
            </w:r>
          </w:p>
        </w:tc>
        <w:tc>
          <w:tcPr>
            <w:tcW w:w="1540" w:type="dxa"/>
          </w:tcPr>
          <w:p w:rsidR="00205B5B" w:rsidRPr="00A710FE" w:rsidRDefault="00205B5B" w:rsidP="00E32725">
            <w:pPr>
              <w:jc w:val="center"/>
            </w:pPr>
            <w:r w:rsidRPr="00A710FE">
              <w:t>11.11.2019</w:t>
            </w:r>
          </w:p>
        </w:tc>
        <w:tc>
          <w:tcPr>
            <w:tcW w:w="2970" w:type="dxa"/>
          </w:tcPr>
          <w:p w:rsidR="00205B5B" w:rsidRPr="00A710FE" w:rsidRDefault="00205B5B" w:rsidP="00E32725">
            <w:r w:rsidRPr="00A710FE">
              <w:t>Школа №82</w:t>
            </w:r>
          </w:p>
        </w:tc>
        <w:tc>
          <w:tcPr>
            <w:tcW w:w="3410" w:type="dxa"/>
          </w:tcPr>
          <w:p w:rsidR="00205B5B" w:rsidRPr="00A710FE" w:rsidRDefault="00205B5B" w:rsidP="00E32725">
            <w:pPr>
              <w:rPr>
                <w:b/>
                <w:bCs/>
              </w:rPr>
            </w:pPr>
            <w:r w:rsidRPr="00A710FE">
              <w:rPr>
                <w:b/>
                <w:bCs/>
              </w:rPr>
              <w:t>Приволжский (г)</w:t>
            </w:r>
          </w:p>
        </w:tc>
        <w:tc>
          <w:tcPr>
            <w:tcW w:w="2310" w:type="dxa"/>
          </w:tcPr>
          <w:p w:rsidR="00205B5B" w:rsidRPr="00A710FE" w:rsidRDefault="00205B5B" w:rsidP="00E32725">
            <w:r w:rsidRPr="00A710FE">
              <w:t>И.В.Загирова</w:t>
            </w:r>
          </w:p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0F2C81">
            <w:r w:rsidRPr="00A710FE">
              <w:t>Экология</w:t>
            </w:r>
          </w:p>
        </w:tc>
        <w:tc>
          <w:tcPr>
            <w:tcW w:w="2420" w:type="dxa"/>
          </w:tcPr>
          <w:p w:rsidR="00205B5B" w:rsidRPr="00A710FE" w:rsidRDefault="00205B5B" w:rsidP="000F2C81">
            <w:pPr>
              <w:jc w:val="center"/>
            </w:pPr>
            <w:r w:rsidRPr="00A710FE">
              <w:t>7,8,9,10,11</w:t>
            </w:r>
          </w:p>
        </w:tc>
        <w:tc>
          <w:tcPr>
            <w:tcW w:w="1540" w:type="dxa"/>
          </w:tcPr>
          <w:p w:rsidR="00205B5B" w:rsidRPr="00A710FE" w:rsidRDefault="00205B5B" w:rsidP="000F2C81">
            <w:pPr>
              <w:jc w:val="center"/>
            </w:pPr>
            <w:r w:rsidRPr="00A710FE">
              <w:t xml:space="preserve">12.11.2019 </w:t>
            </w:r>
          </w:p>
        </w:tc>
        <w:tc>
          <w:tcPr>
            <w:tcW w:w="2970" w:type="dxa"/>
          </w:tcPr>
          <w:p w:rsidR="00205B5B" w:rsidRPr="00A710FE" w:rsidRDefault="00205B5B" w:rsidP="000F2C81">
            <w:r w:rsidRPr="00A710FE">
              <w:t xml:space="preserve">Гимназия №4 </w:t>
            </w:r>
          </w:p>
          <w:p w:rsidR="00205B5B" w:rsidRPr="00A710FE" w:rsidRDefault="00205B5B" w:rsidP="000F2C81">
            <w:r w:rsidRPr="00A710FE">
              <w:t>(ул.Чкалова, 8)</w:t>
            </w:r>
          </w:p>
        </w:tc>
        <w:tc>
          <w:tcPr>
            <w:tcW w:w="3410" w:type="dxa"/>
          </w:tcPr>
          <w:p w:rsidR="00205B5B" w:rsidRPr="00A710FE" w:rsidRDefault="00205B5B" w:rsidP="000F2C81">
            <w:r w:rsidRPr="00A710FE">
              <w:t>Кировский</w:t>
            </w:r>
          </w:p>
          <w:p w:rsidR="00205B5B" w:rsidRPr="00A710FE" w:rsidRDefault="00205B5B" w:rsidP="000F2C81"/>
        </w:tc>
        <w:tc>
          <w:tcPr>
            <w:tcW w:w="2310" w:type="dxa"/>
          </w:tcPr>
          <w:p w:rsidR="00205B5B" w:rsidRPr="00A710FE" w:rsidRDefault="00205B5B" w:rsidP="000F2C81">
            <w:r w:rsidRPr="00A710FE">
              <w:t>И.В.Загирова</w:t>
            </w:r>
          </w:p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535D6B">
            <w:r w:rsidRPr="00A710FE">
              <w:t>История</w:t>
            </w:r>
          </w:p>
        </w:tc>
        <w:tc>
          <w:tcPr>
            <w:tcW w:w="2420" w:type="dxa"/>
          </w:tcPr>
          <w:p w:rsidR="00205B5B" w:rsidRPr="00A710FE" w:rsidRDefault="00205B5B" w:rsidP="00535D6B">
            <w:pPr>
              <w:jc w:val="center"/>
            </w:pPr>
            <w:r w:rsidRPr="00A710FE">
              <w:t>7,8,9,10-11</w:t>
            </w:r>
          </w:p>
        </w:tc>
        <w:tc>
          <w:tcPr>
            <w:tcW w:w="1540" w:type="dxa"/>
          </w:tcPr>
          <w:p w:rsidR="00205B5B" w:rsidRPr="00A710FE" w:rsidRDefault="00205B5B" w:rsidP="00535D6B">
            <w:pPr>
              <w:jc w:val="center"/>
            </w:pPr>
            <w:r w:rsidRPr="00A710FE">
              <w:t>13.11.2019</w:t>
            </w:r>
          </w:p>
        </w:tc>
        <w:tc>
          <w:tcPr>
            <w:tcW w:w="2970" w:type="dxa"/>
          </w:tcPr>
          <w:p w:rsidR="00205B5B" w:rsidRPr="00A710FE" w:rsidRDefault="00205B5B" w:rsidP="00535D6B">
            <w:r w:rsidRPr="00A710FE">
              <w:t xml:space="preserve">Школа №34 </w:t>
            </w:r>
          </w:p>
          <w:p w:rsidR="00205B5B" w:rsidRPr="00A710FE" w:rsidRDefault="00205B5B" w:rsidP="00535D6B">
            <w:r w:rsidRPr="00A710FE">
              <w:t xml:space="preserve">(ул.Короленко, 26) </w:t>
            </w:r>
          </w:p>
        </w:tc>
        <w:tc>
          <w:tcPr>
            <w:tcW w:w="3410" w:type="dxa"/>
          </w:tcPr>
          <w:p w:rsidR="00205B5B" w:rsidRPr="00A710FE" w:rsidRDefault="00205B5B" w:rsidP="00535D6B">
            <w:pPr>
              <w:rPr>
                <w:b/>
                <w:bCs/>
              </w:rPr>
            </w:pPr>
            <w:r w:rsidRPr="00A710FE">
              <w:t>Московский</w:t>
            </w:r>
          </w:p>
        </w:tc>
        <w:tc>
          <w:tcPr>
            <w:tcW w:w="2310" w:type="dxa"/>
          </w:tcPr>
          <w:p w:rsidR="00205B5B" w:rsidRPr="00A710FE" w:rsidRDefault="00205B5B" w:rsidP="00535D6B">
            <w:r w:rsidRPr="00A710FE">
              <w:t xml:space="preserve">И.В.Загирова </w:t>
            </w:r>
          </w:p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B43CA3">
            <w:r w:rsidRPr="00A710FE">
              <w:t xml:space="preserve">Информатика </w:t>
            </w:r>
          </w:p>
        </w:tc>
        <w:tc>
          <w:tcPr>
            <w:tcW w:w="2420" w:type="dxa"/>
          </w:tcPr>
          <w:p w:rsidR="00205B5B" w:rsidRPr="00A710FE" w:rsidRDefault="00205B5B" w:rsidP="00B43CA3">
            <w:pPr>
              <w:jc w:val="center"/>
            </w:pPr>
            <w:r w:rsidRPr="00A710FE">
              <w:t>7-8, 9-11</w:t>
            </w:r>
          </w:p>
        </w:tc>
        <w:tc>
          <w:tcPr>
            <w:tcW w:w="1540" w:type="dxa"/>
          </w:tcPr>
          <w:p w:rsidR="00205B5B" w:rsidRPr="00A710FE" w:rsidRDefault="00205B5B" w:rsidP="00B43CA3">
            <w:pPr>
              <w:jc w:val="center"/>
            </w:pPr>
            <w:r w:rsidRPr="00A710FE">
              <w:t>14.11.2019</w:t>
            </w:r>
          </w:p>
        </w:tc>
        <w:tc>
          <w:tcPr>
            <w:tcW w:w="2970" w:type="dxa"/>
          </w:tcPr>
          <w:p w:rsidR="00205B5B" w:rsidRPr="00A710FE" w:rsidRDefault="00205B5B" w:rsidP="00B43CA3">
            <w:r w:rsidRPr="00A710FE">
              <w:t>Гимназия №122 (ул.Восстания, 80)</w:t>
            </w:r>
          </w:p>
        </w:tc>
        <w:tc>
          <w:tcPr>
            <w:tcW w:w="3410" w:type="dxa"/>
          </w:tcPr>
          <w:p w:rsidR="00205B5B" w:rsidRPr="00A710FE" w:rsidRDefault="00205B5B" w:rsidP="00B43CA3">
            <w:pPr>
              <w:rPr>
                <w:b/>
                <w:bCs/>
              </w:rPr>
            </w:pPr>
            <w:r w:rsidRPr="00A710FE">
              <w:t>Московский (л-и2 9-11 кл)</w:t>
            </w:r>
          </w:p>
        </w:tc>
        <w:tc>
          <w:tcPr>
            <w:tcW w:w="2310" w:type="dxa"/>
          </w:tcPr>
          <w:p w:rsidR="00205B5B" w:rsidRPr="00A710FE" w:rsidRDefault="00205B5B" w:rsidP="00B43CA3">
            <w:r w:rsidRPr="00A710FE">
              <w:t>И.В.Загирова</w:t>
            </w:r>
          </w:p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B43CA3">
            <w:r w:rsidRPr="00A710FE">
              <w:t xml:space="preserve">Информатика </w:t>
            </w:r>
          </w:p>
        </w:tc>
        <w:tc>
          <w:tcPr>
            <w:tcW w:w="2420" w:type="dxa"/>
          </w:tcPr>
          <w:p w:rsidR="00205B5B" w:rsidRPr="00A710FE" w:rsidRDefault="00205B5B" w:rsidP="00B43CA3">
            <w:pPr>
              <w:jc w:val="center"/>
            </w:pPr>
            <w:r w:rsidRPr="00A710FE">
              <w:t>7-8, 9-11</w:t>
            </w:r>
          </w:p>
        </w:tc>
        <w:tc>
          <w:tcPr>
            <w:tcW w:w="1540" w:type="dxa"/>
          </w:tcPr>
          <w:p w:rsidR="00205B5B" w:rsidRPr="00A710FE" w:rsidRDefault="00205B5B" w:rsidP="00DB0C83">
            <w:pPr>
              <w:jc w:val="center"/>
            </w:pPr>
            <w:r w:rsidRPr="00A710FE">
              <w:t>14.11.2019</w:t>
            </w:r>
          </w:p>
        </w:tc>
        <w:tc>
          <w:tcPr>
            <w:tcW w:w="2970" w:type="dxa"/>
          </w:tcPr>
          <w:p w:rsidR="00205B5B" w:rsidRPr="00A710FE" w:rsidRDefault="00205B5B" w:rsidP="00B43CA3">
            <w:r w:rsidRPr="00A710FE">
              <w:t>Лицей-интернат №2 (ул.Ш.Усманова, 11)</w:t>
            </w:r>
          </w:p>
        </w:tc>
        <w:tc>
          <w:tcPr>
            <w:tcW w:w="3410" w:type="dxa"/>
          </w:tcPr>
          <w:p w:rsidR="00205B5B" w:rsidRPr="00A710FE" w:rsidRDefault="00205B5B" w:rsidP="00B43CA3">
            <w:pPr>
              <w:rPr>
                <w:b/>
                <w:bCs/>
              </w:rPr>
            </w:pPr>
            <w:r w:rsidRPr="00A710FE">
              <w:t xml:space="preserve">Московский (л-и2 7-8 кл,  г122, 102, 9, 94, 55, 64) </w:t>
            </w:r>
          </w:p>
        </w:tc>
        <w:tc>
          <w:tcPr>
            <w:tcW w:w="2310" w:type="dxa"/>
          </w:tcPr>
          <w:p w:rsidR="00205B5B" w:rsidRPr="00A710FE" w:rsidRDefault="00205B5B" w:rsidP="00B43CA3">
            <w:r w:rsidRPr="00A710FE">
              <w:t>А.И.Кулакова</w:t>
            </w:r>
          </w:p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B43CA3">
            <w:r w:rsidRPr="00A710FE">
              <w:t xml:space="preserve">Информатика </w:t>
            </w:r>
          </w:p>
        </w:tc>
        <w:tc>
          <w:tcPr>
            <w:tcW w:w="2420" w:type="dxa"/>
          </w:tcPr>
          <w:p w:rsidR="00205B5B" w:rsidRPr="00A710FE" w:rsidRDefault="00205B5B" w:rsidP="00B43CA3">
            <w:pPr>
              <w:jc w:val="center"/>
            </w:pPr>
            <w:r w:rsidRPr="00A710FE">
              <w:t xml:space="preserve">7-8, 9-11 </w:t>
            </w:r>
          </w:p>
          <w:p w:rsidR="00205B5B" w:rsidRPr="00A710FE" w:rsidRDefault="00205B5B" w:rsidP="00B43CA3">
            <w:pPr>
              <w:tabs>
                <w:tab w:val="center" w:pos="794"/>
              </w:tabs>
              <w:rPr>
                <w:color w:val="FF0000"/>
              </w:rPr>
            </w:pPr>
          </w:p>
        </w:tc>
        <w:tc>
          <w:tcPr>
            <w:tcW w:w="1540" w:type="dxa"/>
          </w:tcPr>
          <w:p w:rsidR="00205B5B" w:rsidRPr="00A710FE" w:rsidRDefault="00205B5B" w:rsidP="00DB0C83">
            <w:pPr>
              <w:jc w:val="center"/>
            </w:pPr>
            <w:r w:rsidRPr="00A710FE">
              <w:t>14.11.2019</w:t>
            </w:r>
          </w:p>
        </w:tc>
        <w:tc>
          <w:tcPr>
            <w:tcW w:w="2970" w:type="dxa"/>
          </w:tcPr>
          <w:p w:rsidR="00205B5B" w:rsidRPr="00A710FE" w:rsidRDefault="00205B5B" w:rsidP="00B43CA3">
            <w:r w:rsidRPr="00A710FE">
              <w:t>Школа №135</w:t>
            </w:r>
          </w:p>
          <w:p w:rsidR="00205B5B" w:rsidRPr="00A710FE" w:rsidRDefault="00205B5B" w:rsidP="00B43CA3">
            <w:r w:rsidRPr="00A710FE">
              <w:t>(ул.2 Юго-западная, 27а)</w:t>
            </w:r>
          </w:p>
        </w:tc>
        <w:tc>
          <w:tcPr>
            <w:tcW w:w="3410" w:type="dxa"/>
          </w:tcPr>
          <w:p w:rsidR="00205B5B" w:rsidRPr="00A710FE" w:rsidRDefault="00205B5B" w:rsidP="00B43CA3">
            <w:r w:rsidRPr="00A710FE">
              <w:t>Кировский</w:t>
            </w:r>
          </w:p>
          <w:p w:rsidR="00205B5B" w:rsidRPr="00A710FE" w:rsidRDefault="00205B5B" w:rsidP="00B43CA3"/>
        </w:tc>
        <w:tc>
          <w:tcPr>
            <w:tcW w:w="2310" w:type="dxa"/>
          </w:tcPr>
          <w:p w:rsidR="00205B5B" w:rsidRPr="00A710FE" w:rsidRDefault="00205B5B" w:rsidP="00B43CA3">
            <w:r w:rsidRPr="00A710FE">
              <w:t>О.Н.Царегородцева</w:t>
            </w:r>
          </w:p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E32725">
            <w:r w:rsidRPr="00A710FE">
              <w:t>Английский язык</w:t>
            </w:r>
          </w:p>
        </w:tc>
        <w:tc>
          <w:tcPr>
            <w:tcW w:w="2420" w:type="dxa"/>
          </w:tcPr>
          <w:p w:rsidR="00205B5B" w:rsidRPr="00A710FE" w:rsidRDefault="00205B5B" w:rsidP="00E32725">
            <w:pPr>
              <w:jc w:val="center"/>
            </w:pPr>
            <w:r w:rsidRPr="00A710FE">
              <w:t>4, 5-6, 7-8, 9-11</w:t>
            </w:r>
          </w:p>
        </w:tc>
        <w:tc>
          <w:tcPr>
            <w:tcW w:w="1540" w:type="dxa"/>
          </w:tcPr>
          <w:p w:rsidR="00205B5B" w:rsidRPr="00A710FE" w:rsidRDefault="00205B5B" w:rsidP="00E32725">
            <w:pPr>
              <w:jc w:val="center"/>
            </w:pPr>
            <w:r w:rsidRPr="00A710FE">
              <w:t>15.11.2019</w:t>
            </w:r>
          </w:p>
          <w:p w:rsidR="00205B5B" w:rsidRPr="00A710FE" w:rsidRDefault="00205B5B" w:rsidP="00E32725">
            <w:pPr>
              <w:jc w:val="center"/>
            </w:pPr>
            <w:r w:rsidRPr="00A710FE">
              <w:t>(письм. тур)</w:t>
            </w:r>
          </w:p>
        </w:tc>
        <w:tc>
          <w:tcPr>
            <w:tcW w:w="2970" w:type="dxa"/>
          </w:tcPr>
          <w:p w:rsidR="00205B5B" w:rsidRPr="00A710FE" w:rsidRDefault="00205B5B" w:rsidP="00E32725">
            <w:r w:rsidRPr="00A710FE">
              <w:t>Школа №64</w:t>
            </w:r>
          </w:p>
          <w:p w:rsidR="00205B5B" w:rsidRPr="00A710FE" w:rsidRDefault="00205B5B" w:rsidP="00E32725">
            <w:r w:rsidRPr="00A710FE">
              <w:t>(пр.Ямашева, 8)</w:t>
            </w:r>
          </w:p>
        </w:tc>
        <w:tc>
          <w:tcPr>
            <w:tcW w:w="3410" w:type="dxa"/>
          </w:tcPr>
          <w:p w:rsidR="00205B5B" w:rsidRPr="00A710FE" w:rsidRDefault="00205B5B" w:rsidP="00E32725">
            <w:r w:rsidRPr="00A710FE">
              <w:t xml:space="preserve">Московский </w:t>
            </w:r>
          </w:p>
        </w:tc>
        <w:tc>
          <w:tcPr>
            <w:tcW w:w="2310" w:type="dxa"/>
          </w:tcPr>
          <w:p w:rsidR="00205B5B" w:rsidRPr="00A710FE" w:rsidRDefault="00205B5B" w:rsidP="00E32725">
            <w:r w:rsidRPr="00A710FE">
              <w:t>И.В.Загирова</w:t>
            </w:r>
          </w:p>
          <w:p w:rsidR="00205B5B" w:rsidRPr="00A710FE" w:rsidRDefault="00205B5B" w:rsidP="00E32725"/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E32725">
            <w:r w:rsidRPr="00A710FE">
              <w:t>Английский язык</w:t>
            </w:r>
          </w:p>
        </w:tc>
        <w:tc>
          <w:tcPr>
            <w:tcW w:w="2420" w:type="dxa"/>
          </w:tcPr>
          <w:p w:rsidR="00205B5B" w:rsidRPr="00087932" w:rsidRDefault="00205B5B" w:rsidP="00E32725">
            <w:pPr>
              <w:jc w:val="center"/>
            </w:pPr>
            <w:r w:rsidRPr="00087932">
              <w:t>4</w:t>
            </w:r>
          </w:p>
        </w:tc>
        <w:tc>
          <w:tcPr>
            <w:tcW w:w="1540" w:type="dxa"/>
          </w:tcPr>
          <w:p w:rsidR="00205B5B" w:rsidRPr="00A710FE" w:rsidRDefault="00205B5B" w:rsidP="00E32725">
            <w:pPr>
              <w:jc w:val="center"/>
            </w:pPr>
            <w:r w:rsidRPr="00A710FE">
              <w:t>16.11.2019</w:t>
            </w:r>
          </w:p>
          <w:p w:rsidR="00205B5B" w:rsidRPr="00A710FE" w:rsidRDefault="00205B5B" w:rsidP="00E32725">
            <w:pPr>
              <w:jc w:val="center"/>
            </w:pPr>
            <w:r w:rsidRPr="00A710FE">
              <w:t>(устный тур)</w:t>
            </w:r>
          </w:p>
        </w:tc>
        <w:tc>
          <w:tcPr>
            <w:tcW w:w="2970" w:type="dxa"/>
          </w:tcPr>
          <w:p w:rsidR="00205B5B" w:rsidRPr="00A710FE" w:rsidRDefault="00205B5B" w:rsidP="00E32725">
            <w:r w:rsidRPr="00A710FE">
              <w:t>Гимназия №94 (ул.Ш.Усманова, 14)</w:t>
            </w:r>
          </w:p>
        </w:tc>
        <w:tc>
          <w:tcPr>
            <w:tcW w:w="3410" w:type="dxa"/>
          </w:tcPr>
          <w:p w:rsidR="00205B5B" w:rsidRPr="00A710FE" w:rsidRDefault="00205B5B" w:rsidP="00E32725">
            <w:pPr>
              <w:rPr>
                <w:b/>
                <w:bCs/>
              </w:rPr>
            </w:pPr>
            <w:r w:rsidRPr="00A710FE">
              <w:rPr>
                <w:b/>
                <w:bCs/>
              </w:rPr>
              <w:t>Московский (г)</w:t>
            </w:r>
          </w:p>
        </w:tc>
        <w:tc>
          <w:tcPr>
            <w:tcW w:w="2310" w:type="dxa"/>
          </w:tcPr>
          <w:p w:rsidR="00205B5B" w:rsidRPr="00A710FE" w:rsidRDefault="00205B5B" w:rsidP="00E32725">
            <w:r w:rsidRPr="00A710FE">
              <w:t>А.И.Кулакова</w:t>
            </w:r>
          </w:p>
          <w:p w:rsidR="00205B5B" w:rsidRPr="00A710FE" w:rsidRDefault="00205B5B" w:rsidP="00E32725">
            <w:r w:rsidRPr="00A710FE">
              <w:t>О.Н.Царегородцева</w:t>
            </w:r>
          </w:p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E32725">
            <w:r w:rsidRPr="00A710FE">
              <w:t>Английский язык</w:t>
            </w:r>
          </w:p>
        </w:tc>
        <w:tc>
          <w:tcPr>
            <w:tcW w:w="2420" w:type="dxa"/>
          </w:tcPr>
          <w:p w:rsidR="00205B5B" w:rsidRPr="00087932" w:rsidRDefault="00205B5B" w:rsidP="00E32725">
            <w:pPr>
              <w:jc w:val="center"/>
            </w:pPr>
            <w:r w:rsidRPr="00087932">
              <w:t>11</w:t>
            </w:r>
          </w:p>
        </w:tc>
        <w:tc>
          <w:tcPr>
            <w:tcW w:w="1540" w:type="dxa"/>
          </w:tcPr>
          <w:p w:rsidR="00205B5B" w:rsidRPr="00A710FE" w:rsidRDefault="00205B5B" w:rsidP="00E32725">
            <w:pPr>
              <w:jc w:val="center"/>
            </w:pPr>
            <w:r w:rsidRPr="00A710FE">
              <w:t>16.11.2019</w:t>
            </w:r>
          </w:p>
          <w:p w:rsidR="00205B5B" w:rsidRPr="00A710FE" w:rsidRDefault="00205B5B" w:rsidP="00E32725">
            <w:pPr>
              <w:jc w:val="center"/>
            </w:pPr>
            <w:r w:rsidRPr="00A710FE">
              <w:t>(устный тур)</w:t>
            </w:r>
          </w:p>
        </w:tc>
        <w:tc>
          <w:tcPr>
            <w:tcW w:w="2970" w:type="dxa"/>
          </w:tcPr>
          <w:p w:rsidR="00205B5B" w:rsidRPr="00A710FE" w:rsidRDefault="00205B5B" w:rsidP="00E32725">
            <w:r w:rsidRPr="00A710FE">
              <w:t>Гимназия №2 (ул.Ш.Усманова, 11)</w:t>
            </w:r>
          </w:p>
        </w:tc>
        <w:tc>
          <w:tcPr>
            <w:tcW w:w="3410" w:type="dxa"/>
          </w:tcPr>
          <w:p w:rsidR="00205B5B" w:rsidRPr="00A710FE" w:rsidRDefault="00205B5B" w:rsidP="00E32725">
            <w:pPr>
              <w:rPr>
                <w:b/>
                <w:bCs/>
              </w:rPr>
            </w:pPr>
            <w:r w:rsidRPr="00A710FE">
              <w:rPr>
                <w:b/>
                <w:bCs/>
              </w:rPr>
              <w:t>Московский (г)</w:t>
            </w:r>
          </w:p>
        </w:tc>
        <w:tc>
          <w:tcPr>
            <w:tcW w:w="2310" w:type="dxa"/>
          </w:tcPr>
          <w:p w:rsidR="00205B5B" w:rsidRPr="00A710FE" w:rsidRDefault="00205B5B" w:rsidP="00E32725">
            <w:r w:rsidRPr="00A710FE">
              <w:t>И.В.Загирова</w:t>
            </w:r>
          </w:p>
          <w:p w:rsidR="00205B5B" w:rsidRPr="00A710FE" w:rsidRDefault="00205B5B" w:rsidP="00E32725">
            <w:r w:rsidRPr="00A710FE">
              <w:t>О.Н.Царегородцева</w:t>
            </w:r>
          </w:p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E32725">
            <w:r w:rsidRPr="00A710FE">
              <w:t>Английский язык</w:t>
            </w:r>
          </w:p>
        </w:tc>
        <w:tc>
          <w:tcPr>
            <w:tcW w:w="2420" w:type="dxa"/>
          </w:tcPr>
          <w:p w:rsidR="00205B5B" w:rsidRPr="00087932" w:rsidRDefault="00205B5B" w:rsidP="00E32725">
            <w:pPr>
              <w:jc w:val="center"/>
            </w:pPr>
            <w:r w:rsidRPr="00087932">
              <w:t>5 и 8</w:t>
            </w:r>
          </w:p>
        </w:tc>
        <w:tc>
          <w:tcPr>
            <w:tcW w:w="1540" w:type="dxa"/>
          </w:tcPr>
          <w:p w:rsidR="00205B5B" w:rsidRPr="00A710FE" w:rsidRDefault="00205B5B" w:rsidP="00E32725">
            <w:pPr>
              <w:jc w:val="center"/>
            </w:pPr>
            <w:r w:rsidRPr="00A710FE">
              <w:t>16.11.2019</w:t>
            </w:r>
          </w:p>
          <w:p w:rsidR="00205B5B" w:rsidRPr="00A710FE" w:rsidRDefault="00205B5B" w:rsidP="00E32725">
            <w:pPr>
              <w:jc w:val="center"/>
            </w:pPr>
            <w:r w:rsidRPr="00A710FE">
              <w:t>(устный тур)</w:t>
            </w:r>
          </w:p>
        </w:tc>
        <w:tc>
          <w:tcPr>
            <w:tcW w:w="2970" w:type="dxa"/>
          </w:tcPr>
          <w:p w:rsidR="00205B5B" w:rsidRPr="00A710FE" w:rsidRDefault="00205B5B" w:rsidP="00E32725">
            <w:r w:rsidRPr="00A710FE">
              <w:t>Школа №39</w:t>
            </w:r>
          </w:p>
        </w:tc>
        <w:tc>
          <w:tcPr>
            <w:tcW w:w="3410" w:type="dxa"/>
          </w:tcPr>
          <w:p w:rsidR="00205B5B" w:rsidRPr="00A710FE" w:rsidRDefault="00205B5B" w:rsidP="00E32725">
            <w:r w:rsidRPr="00A710FE">
              <w:rPr>
                <w:b/>
                <w:bCs/>
              </w:rPr>
              <w:t>Вахитовский (г)</w:t>
            </w:r>
          </w:p>
        </w:tc>
        <w:tc>
          <w:tcPr>
            <w:tcW w:w="2310" w:type="dxa"/>
          </w:tcPr>
          <w:p w:rsidR="00205B5B" w:rsidRPr="00A710FE" w:rsidRDefault="00205B5B" w:rsidP="00E32725"/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E32725">
            <w:r w:rsidRPr="00A710FE">
              <w:t>Английский язык</w:t>
            </w:r>
          </w:p>
        </w:tc>
        <w:tc>
          <w:tcPr>
            <w:tcW w:w="2420" w:type="dxa"/>
          </w:tcPr>
          <w:p w:rsidR="00205B5B" w:rsidRPr="00087932" w:rsidRDefault="00205B5B" w:rsidP="00E32725">
            <w:pPr>
              <w:jc w:val="center"/>
            </w:pPr>
            <w:r w:rsidRPr="00087932">
              <w:t>6 и 10</w:t>
            </w:r>
          </w:p>
        </w:tc>
        <w:tc>
          <w:tcPr>
            <w:tcW w:w="1540" w:type="dxa"/>
          </w:tcPr>
          <w:p w:rsidR="00205B5B" w:rsidRPr="00A710FE" w:rsidRDefault="00205B5B" w:rsidP="00E32725">
            <w:pPr>
              <w:jc w:val="center"/>
            </w:pPr>
            <w:r w:rsidRPr="00A710FE">
              <w:t>16.11.2019</w:t>
            </w:r>
          </w:p>
          <w:p w:rsidR="00205B5B" w:rsidRPr="00A710FE" w:rsidRDefault="00205B5B" w:rsidP="00E32725">
            <w:pPr>
              <w:jc w:val="center"/>
            </w:pPr>
            <w:r w:rsidRPr="00A710FE">
              <w:t>(устный тур)</w:t>
            </w:r>
          </w:p>
        </w:tc>
        <w:tc>
          <w:tcPr>
            <w:tcW w:w="2970" w:type="dxa"/>
          </w:tcPr>
          <w:p w:rsidR="00205B5B" w:rsidRPr="00A710FE" w:rsidRDefault="00205B5B" w:rsidP="00E32725">
            <w:r w:rsidRPr="00A710FE">
              <w:t>Школа №146</w:t>
            </w:r>
          </w:p>
        </w:tc>
        <w:tc>
          <w:tcPr>
            <w:tcW w:w="3410" w:type="dxa"/>
          </w:tcPr>
          <w:p w:rsidR="00205B5B" w:rsidRPr="00A710FE" w:rsidRDefault="00205B5B" w:rsidP="00E32725">
            <w:r w:rsidRPr="00A710FE">
              <w:rPr>
                <w:b/>
                <w:bCs/>
              </w:rPr>
              <w:t>Н-Савиновский (г)</w:t>
            </w:r>
          </w:p>
        </w:tc>
        <w:tc>
          <w:tcPr>
            <w:tcW w:w="2310" w:type="dxa"/>
          </w:tcPr>
          <w:p w:rsidR="00205B5B" w:rsidRPr="00A710FE" w:rsidRDefault="00205B5B" w:rsidP="00E32725"/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E32725">
            <w:r w:rsidRPr="00A710FE">
              <w:t>Английский язык</w:t>
            </w:r>
          </w:p>
        </w:tc>
        <w:tc>
          <w:tcPr>
            <w:tcW w:w="2420" w:type="dxa"/>
          </w:tcPr>
          <w:p w:rsidR="00205B5B" w:rsidRPr="00087932" w:rsidRDefault="00205B5B" w:rsidP="00E32725">
            <w:pPr>
              <w:jc w:val="center"/>
            </w:pPr>
            <w:r w:rsidRPr="00087932">
              <w:t>7 и 9</w:t>
            </w:r>
          </w:p>
        </w:tc>
        <w:tc>
          <w:tcPr>
            <w:tcW w:w="1540" w:type="dxa"/>
          </w:tcPr>
          <w:p w:rsidR="00205B5B" w:rsidRPr="00A710FE" w:rsidRDefault="00205B5B" w:rsidP="00E32725">
            <w:pPr>
              <w:jc w:val="center"/>
            </w:pPr>
            <w:r w:rsidRPr="00A710FE">
              <w:t>16.11.2019</w:t>
            </w:r>
          </w:p>
          <w:p w:rsidR="00205B5B" w:rsidRPr="00A710FE" w:rsidRDefault="00205B5B" w:rsidP="00E32725">
            <w:pPr>
              <w:jc w:val="center"/>
            </w:pPr>
            <w:r w:rsidRPr="00A710FE">
              <w:t>(устный тур)</w:t>
            </w:r>
          </w:p>
        </w:tc>
        <w:tc>
          <w:tcPr>
            <w:tcW w:w="2970" w:type="dxa"/>
          </w:tcPr>
          <w:p w:rsidR="00205B5B" w:rsidRPr="00A710FE" w:rsidRDefault="00205B5B" w:rsidP="00E32725">
            <w:r w:rsidRPr="00A710FE">
              <w:t>Школа №167</w:t>
            </w:r>
          </w:p>
        </w:tc>
        <w:tc>
          <w:tcPr>
            <w:tcW w:w="3410" w:type="dxa"/>
          </w:tcPr>
          <w:p w:rsidR="00205B5B" w:rsidRPr="00A710FE" w:rsidRDefault="00205B5B" w:rsidP="00E32725">
            <w:r w:rsidRPr="00A710FE">
              <w:rPr>
                <w:b/>
                <w:bCs/>
              </w:rPr>
              <w:t>Советский (г)</w:t>
            </w:r>
          </w:p>
        </w:tc>
        <w:tc>
          <w:tcPr>
            <w:tcW w:w="2310" w:type="dxa"/>
          </w:tcPr>
          <w:p w:rsidR="00205B5B" w:rsidRPr="00A710FE" w:rsidRDefault="00205B5B" w:rsidP="00E32725"/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E32725">
            <w:r w:rsidRPr="00A710FE">
              <w:t>География</w:t>
            </w:r>
          </w:p>
        </w:tc>
        <w:tc>
          <w:tcPr>
            <w:tcW w:w="2420" w:type="dxa"/>
          </w:tcPr>
          <w:p w:rsidR="00205B5B" w:rsidRPr="00A710FE" w:rsidRDefault="00205B5B" w:rsidP="00E32725">
            <w:pPr>
              <w:jc w:val="center"/>
            </w:pPr>
            <w:r w:rsidRPr="00A710FE">
              <w:t>7,8,9,10-11</w:t>
            </w:r>
          </w:p>
        </w:tc>
        <w:tc>
          <w:tcPr>
            <w:tcW w:w="1540" w:type="dxa"/>
          </w:tcPr>
          <w:p w:rsidR="00205B5B" w:rsidRPr="00A710FE" w:rsidRDefault="00205B5B" w:rsidP="00E32725">
            <w:pPr>
              <w:jc w:val="center"/>
            </w:pPr>
            <w:r w:rsidRPr="00A710FE">
              <w:t>18.11.2019</w:t>
            </w:r>
          </w:p>
        </w:tc>
        <w:tc>
          <w:tcPr>
            <w:tcW w:w="2970" w:type="dxa"/>
          </w:tcPr>
          <w:p w:rsidR="00205B5B" w:rsidRPr="00A710FE" w:rsidRDefault="00205B5B" w:rsidP="00A7460C">
            <w:r w:rsidRPr="00A710FE">
              <w:t xml:space="preserve">Школа №99 </w:t>
            </w:r>
          </w:p>
          <w:p w:rsidR="00205B5B" w:rsidRPr="00A710FE" w:rsidRDefault="00205B5B" w:rsidP="00A7460C">
            <w:r w:rsidRPr="00A710FE">
              <w:t>(ул.Восход, 29)</w:t>
            </w:r>
          </w:p>
        </w:tc>
        <w:tc>
          <w:tcPr>
            <w:tcW w:w="3410" w:type="dxa"/>
          </w:tcPr>
          <w:p w:rsidR="00205B5B" w:rsidRPr="00A710FE" w:rsidRDefault="00205B5B" w:rsidP="00E32725">
            <w:pPr>
              <w:rPr>
                <w:b/>
                <w:bCs/>
              </w:rPr>
            </w:pPr>
            <w:r w:rsidRPr="00A710FE">
              <w:t>Московский</w:t>
            </w:r>
          </w:p>
        </w:tc>
        <w:tc>
          <w:tcPr>
            <w:tcW w:w="2310" w:type="dxa"/>
          </w:tcPr>
          <w:p w:rsidR="00205B5B" w:rsidRPr="00A710FE" w:rsidRDefault="00205B5B" w:rsidP="00E32725">
            <w:r w:rsidRPr="00A710FE">
              <w:t xml:space="preserve">И.В.Загирова </w:t>
            </w:r>
          </w:p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E32725">
            <w:r w:rsidRPr="00A710FE">
              <w:t>Искусство (МХК)</w:t>
            </w:r>
          </w:p>
        </w:tc>
        <w:tc>
          <w:tcPr>
            <w:tcW w:w="2420" w:type="dxa"/>
          </w:tcPr>
          <w:p w:rsidR="00205B5B" w:rsidRPr="00A710FE" w:rsidRDefault="00205B5B" w:rsidP="00E32725">
            <w:pPr>
              <w:jc w:val="center"/>
            </w:pPr>
            <w:r w:rsidRPr="00A710FE">
              <w:t>7-8,9,10,11</w:t>
            </w:r>
          </w:p>
        </w:tc>
        <w:tc>
          <w:tcPr>
            <w:tcW w:w="1540" w:type="dxa"/>
          </w:tcPr>
          <w:p w:rsidR="00205B5B" w:rsidRPr="00A710FE" w:rsidRDefault="00205B5B" w:rsidP="00E32725">
            <w:pPr>
              <w:jc w:val="center"/>
            </w:pPr>
            <w:r w:rsidRPr="00A710FE">
              <w:t>19.11.2019</w:t>
            </w:r>
          </w:p>
        </w:tc>
        <w:tc>
          <w:tcPr>
            <w:tcW w:w="2970" w:type="dxa"/>
          </w:tcPr>
          <w:p w:rsidR="00205B5B" w:rsidRPr="00A710FE" w:rsidRDefault="00205B5B" w:rsidP="00E32725">
            <w:r w:rsidRPr="00A710FE">
              <w:t>Школа №120 (ул.Декабристов, 156а)</w:t>
            </w:r>
          </w:p>
        </w:tc>
        <w:tc>
          <w:tcPr>
            <w:tcW w:w="3410" w:type="dxa"/>
          </w:tcPr>
          <w:p w:rsidR="00205B5B" w:rsidRPr="00A710FE" w:rsidRDefault="00205B5B" w:rsidP="00E32725">
            <w:r w:rsidRPr="00A710FE">
              <w:t>Московский</w:t>
            </w:r>
          </w:p>
        </w:tc>
        <w:tc>
          <w:tcPr>
            <w:tcW w:w="2310" w:type="dxa"/>
          </w:tcPr>
          <w:p w:rsidR="00205B5B" w:rsidRPr="00A710FE" w:rsidRDefault="00205B5B" w:rsidP="00E32725">
            <w:r w:rsidRPr="00A710FE">
              <w:t>И.В.Загирова</w:t>
            </w:r>
          </w:p>
          <w:p w:rsidR="00205B5B" w:rsidRPr="00A710FE" w:rsidRDefault="00205B5B" w:rsidP="00E32725"/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A24CB0">
            <w:r w:rsidRPr="00A710FE">
              <w:t xml:space="preserve">Русский язык </w:t>
            </w:r>
          </w:p>
        </w:tc>
        <w:tc>
          <w:tcPr>
            <w:tcW w:w="2420" w:type="dxa"/>
          </w:tcPr>
          <w:p w:rsidR="00205B5B" w:rsidRPr="00A710FE" w:rsidRDefault="00205B5B" w:rsidP="001823AB">
            <w:pPr>
              <w:jc w:val="center"/>
            </w:pPr>
            <w:r w:rsidRPr="00A710FE">
              <w:t>4,5,6,7</w:t>
            </w:r>
          </w:p>
        </w:tc>
        <w:tc>
          <w:tcPr>
            <w:tcW w:w="1540" w:type="dxa"/>
          </w:tcPr>
          <w:p w:rsidR="00205B5B" w:rsidRPr="00A710FE" w:rsidRDefault="00205B5B" w:rsidP="00D83B99">
            <w:pPr>
              <w:jc w:val="center"/>
            </w:pPr>
            <w:r w:rsidRPr="00A710FE">
              <w:t>20.11.2019</w:t>
            </w:r>
          </w:p>
        </w:tc>
        <w:tc>
          <w:tcPr>
            <w:tcW w:w="2970" w:type="dxa"/>
          </w:tcPr>
          <w:p w:rsidR="00205B5B" w:rsidRPr="00A710FE" w:rsidRDefault="00205B5B" w:rsidP="00DB4B77">
            <w:r w:rsidRPr="00A710FE">
              <w:t xml:space="preserve">Гимназия №75 </w:t>
            </w:r>
          </w:p>
          <w:p w:rsidR="00205B5B" w:rsidRPr="00A710FE" w:rsidRDefault="00205B5B" w:rsidP="00DB4B77">
            <w:r w:rsidRPr="00A710FE">
              <w:t xml:space="preserve">(здание по ул.Гагарина, </w:t>
            </w:r>
            <w:r w:rsidRPr="0088056D">
              <w:t>101а)</w:t>
            </w:r>
          </w:p>
        </w:tc>
        <w:tc>
          <w:tcPr>
            <w:tcW w:w="3410" w:type="dxa"/>
          </w:tcPr>
          <w:p w:rsidR="00205B5B" w:rsidRPr="00A710FE" w:rsidRDefault="00205B5B" w:rsidP="001823AB">
            <w:r w:rsidRPr="00A710FE">
              <w:t>Московский</w:t>
            </w:r>
          </w:p>
        </w:tc>
        <w:tc>
          <w:tcPr>
            <w:tcW w:w="2310" w:type="dxa"/>
          </w:tcPr>
          <w:p w:rsidR="00205B5B" w:rsidRPr="00A710FE" w:rsidRDefault="00205B5B" w:rsidP="001823AB">
            <w:r w:rsidRPr="00A710FE">
              <w:t>А.И.Кулакова</w:t>
            </w:r>
          </w:p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A24CB0">
            <w:r w:rsidRPr="00A710FE">
              <w:t xml:space="preserve">Русский язык </w:t>
            </w:r>
          </w:p>
        </w:tc>
        <w:tc>
          <w:tcPr>
            <w:tcW w:w="2420" w:type="dxa"/>
          </w:tcPr>
          <w:p w:rsidR="00205B5B" w:rsidRPr="00A710FE" w:rsidRDefault="00205B5B" w:rsidP="001823AB">
            <w:pPr>
              <w:jc w:val="center"/>
            </w:pPr>
            <w:r w:rsidRPr="00A710FE">
              <w:t>8,9,10,11</w:t>
            </w:r>
          </w:p>
        </w:tc>
        <w:tc>
          <w:tcPr>
            <w:tcW w:w="1540" w:type="dxa"/>
          </w:tcPr>
          <w:p w:rsidR="00205B5B" w:rsidRPr="00A710FE" w:rsidRDefault="00205B5B" w:rsidP="00D83B99">
            <w:pPr>
              <w:jc w:val="center"/>
            </w:pPr>
            <w:r w:rsidRPr="00A710FE">
              <w:t>20.11.2019</w:t>
            </w:r>
          </w:p>
        </w:tc>
        <w:tc>
          <w:tcPr>
            <w:tcW w:w="2970" w:type="dxa"/>
          </w:tcPr>
          <w:p w:rsidR="00205B5B" w:rsidRPr="00A710FE" w:rsidRDefault="00205B5B" w:rsidP="00AF19E0">
            <w:r w:rsidRPr="00A710FE">
              <w:t xml:space="preserve">Школа №20 </w:t>
            </w:r>
          </w:p>
          <w:p w:rsidR="00205B5B" w:rsidRPr="00A710FE" w:rsidRDefault="00205B5B" w:rsidP="00AF19E0">
            <w:r w:rsidRPr="00A710FE">
              <w:t>(ул.Короленко, 24)</w:t>
            </w:r>
          </w:p>
        </w:tc>
        <w:tc>
          <w:tcPr>
            <w:tcW w:w="3410" w:type="dxa"/>
          </w:tcPr>
          <w:p w:rsidR="00205B5B" w:rsidRPr="00A710FE" w:rsidRDefault="00205B5B" w:rsidP="001823AB">
            <w:r w:rsidRPr="00A710FE">
              <w:t>Московский</w:t>
            </w:r>
          </w:p>
        </w:tc>
        <w:tc>
          <w:tcPr>
            <w:tcW w:w="2310" w:type="dxa"/>
          </w:tcPr>
          <w:p w:rsidR="00205B5B" w:rsidRPr="00A710FE" w:rsidRDefault="00205B5B" w:rsidP="00560127">
            <w:r w:rsidRPr="00A710FE">
              <w:t>И.В.Загирова</w:t>
            </w:r>
          </w:p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E32725">
            <w:r w:rsidRPr="00A710FE">
              <w:t>Математика</w:t>
            </w:r>
          </w:p>
        </w:tc>
        <w:tc>
          <w:tcPr>
            <w:tcW w:w="2420" w:type="dxa"/>
          </w:tcPr>
          <w:p w:rsidR="00205B5B" w:rsidRPr="00A710FE" w:rsidRDefault="00205B5B" w:rsidP="00E32725">
            <w:pPr>
              <w:jc w:val="center"/>
            </w:pPr>
            <w:r w:rsidRPr="00A710FE">
              <w:t>4,5,6</w:t>
            </w:r>
          </w:p>
        </w:tc>
        <w:tc>
          <w:tcPr>
            <w:tcW w:w="1540" w:type="dxa"/>
          </w:tcPr>
          <w:p w:rsidR="00205B5B" w:rsidRPr="00A710FE" w:rsidRDefault="00205B5B" w:rsidP="00E32725">
            <w:pPr>
              <w:jc w:val="center"/>
            </w:pPr>
            <w:r w:rsidRPr="00A710FE">
              <w:t>21.11.2019</w:t>
            </w:r>
          </w:p>
        </w:tc>
        <w:tc>
          <w:tcPr>
            <w:tcW w:w="2970" w:type="dxa"/>
          </w:tcPr>
          <w:p w:rsidR="00205B5B" w:rsidRPr="00A710FE" w:rsidRDefault="00205B5B" w:rsidP="00E32725">
            <w:r w:rsidRPr="00A710FE">
              <w:t>Гимназия №3</w:t>
            </w:r>
          </w:p>
          <w:p w:rsidR="00205B5B" w:rsidRPr="00A710FE" w:rsidRDefault="00205B5B" w:rsidP="00E32725">
            <w:r w:rsidRPr="00A710FE">
              <w:t>(ул.Горьк. Шоссе, 24)</w:t>
            </w:r>
          </w:p>
        </w:tc>
        <w:tc>
          <w:tcPr>
            <w:tcW w:w="3410" w:type="dxa"/>
          </w:tcPr>
          <w:p w:rsidR="00205B5B" w:rsidRPr="00A710FE" w:rsidRDefault="00205B5B" w:rsidP="00E32725">
            <w:r w:rsidRPr="00A710FE">
              <w:t>Кировский</w:t>
            </w:r>
          </w:p>
        </w:tc>
        <w:tc>
          <w:tcPr>
            <w:tcW w:w="2310" w:type="dxa"/>
          </w:tcPr>
          <w:p w:rsidR="00205B5B" w:rsidRPr="00A710FE" w:rsidRDefault="00205B5B" w:rsidP="00E32725">
            <w:r w:rsidRPr="00A710FE">
              <w:t>А.И.Кулакова</w:t>
            </w:r>
          </w:p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E32725">
            <w:r w:rsidRPr="00A710FE">
              <w:t>Математика</w:t>
            </w:r>
          </w:p>
        </w:tc>
        <w:tc>
          <w:tcPr>
            <w:tcW w:w="2420" w:type="dxa"/>
          </w:tcPr>
          <w:p w:rsidR="00205B5B" w:rsidRPr="00A710FE" w:rsidRDefault="00205B5B" w:rsidP="00E32725">
            <w:pPr>
              <w:jc w:val="center"/>
            </w:pPr>
            <w:r w:rsidRPr="00A710FE">
              <w:t>7,8,9,10,11</w:t>
            </w:r>
          </w:p>
        </w:tc>
        <w:tc>
          <w:tcPr>
            <w:tcW w:w="1540" w:type="dxa"/>
          </w:tcPr>
          <w:p w:rsidR="00205B5B" w:rsidRPr="00A710FE" w:rsidRDefault="00205B5B" w:rsidP="00E32725">
            <w:pPr>
              <w:jc w:val="center"/>
            </w:pPr>
            <w:r w:rsidRPr="00A710FE">
              <w:t>21.11.2019</w:t>
            </w:r>
          </w:p>
        </w:tc>
        <w:tc>
          <w:tcPr>
            <w:tcW w:w="2970" w:type="dxa"/>
          </w:tcPr>
          <w:p w:rsidR="00205B5B" w:rsidRPr="00A710FE" w:rsidRDefault="00205B5B" w:rsidP="00E32725">
            <w:r w:rsidRPr="00A710FE">
              <w:t xml:space="preserve">Школа №137 </w:t>
            </w:r>
          </w:p>
          <w:p w:rsidR="00205B5B" w:rsidRPr="00A710FE" w:rsidRDefault="00205B5B" w:rsidP="00E32725">
            <w:r w:rsidRPr="00A710FE">
              <w:t>(ул.Окольная, 9)</w:t>
            </w:r>
          </w:p>
        </w:tc>
        <w:tc>
          <w:tcPr>
            <w:tcW w:w="3410" w:type="dxa"/>
          </w:tcPr>
          <w:p w:rsidR="00205B5B" w:rsidRPr="00A710FE" w:rsidRDefault="00205B5B" w:rsidP="00E32725">
            <w:r w:rsidRPr="00A710FE">
              <w:t>Кировский</w:t>
            </w:r>
          </w:p>
        </w:tc>
        <w:tc>
          <w:tcPr>
            <w:tcW w:w="2310" w:type="dxa"/>
          </w:tcPr>
          <w:p w:rsidR="00205B5B" w:rsidRPr="00A710FE" w:rsidRDefault="00205B5B" w:rsidP="00E32725">
            <w:pPr>
              <w:jc w:val="both"/>
            </w:pPr>
            <w:r w:rsidRPr="00A710FE">
              <w:t xml:space="preserve">И.В.Загирова </w:t>
            </w:r>
          </w:p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A24CB0">
            <w:r w:rsidRPr="00A710FE">
              <w:t xml:space="preserve">Китайский, испанский, итальянский языки </w:t>
            </w:r>
          </w:p>
        </w:tc>
        <w:tc>
          <w:tcPr>
            <w:tcW w:w="2420" w:type="dxa"/>
          </w:tcPr>
          <w:p w:rsidR="00205B5B" w:rsidRPr="00A710FE" w:rsidRDefault="00205B5B" w:rsidP="00912116">
            <w:pPr>
              <w:jc w:val="center"/>
            </w:pPr>
            <w:r w:rsidRPr="00A710FE">
              <w:t>7-8, 9-11</w:t>
            </w:r>
          </w:p>
        </w:tc>
        <w:tc>
          <w:tcPr>
            <w:tcW w:w="1540" w:type="dxa"/>
          </w:tcPr>
          <w:p w:rsidR="00205B5B" w:rsidRPr="00A710FE" w:rsidRDefault="00205B5B" w:rsidP="00912116">
            <w:pPr>
              <w:jc w:val="center"/>
            </w:pPr>
            <w:r w:rsidRPr="00A710FE">
              <w:t>22.11.2019 (письм. тур)</w:t>
            </w:r>
          </w:p>
          <w:p w:rsidR="00205B5B" w:rsidRPr="00A710FE" w:rsidRDefault="00205B5B" w:rsidP="00912116">
            <w:pPr>
              <w:jc w:val="center"/>
            </w:pPr>
            <w:r w:rsidRPr="00A710FE">
              <w:t xml:space="preserve">23.11.2019 </w:t>
            </w:r>
          </w:p>
          <w:p w:rsidR="00205B5B" w:rsidRPr="00A710FE" w:rsidRDefault="00205B5B" w:rsidP="00912116">
            <w:pPr>
              <w:jc w:val="center"/>
            </w:pPr>
            <w:r w:rsidRPr="00A710FE">
              <w:t>(устный тур)</w:t>
            </w:r>
          </w:p>
        </w:tc>
        <w:tc>
          <w:tcPr>
            <w:tcW w:w="2970" w:type="dxa"/>
          </w:tcPr>
          <w:p w:rsidR="00205B5B" w:rsidRPr="00A710FE" w:rsidRDefault="00205B5B" w:rsidP="00912116">
            <w:r w:rsidRPr="00A710FE">
              <w:t>Школа №127</w:t>
            </w:r>
          </w:p>
        </w:tc>
        <w:tc>
          <w:tcPr>
            <w:tcW w:w="3410" w:type="dxa"/>
          </w:tcPr>
          <w:p w:rsidR="00205B5B" w:rsidRPr="00A710FE" w:rsidRDefault="00205B5B" w:rsidP="00912116">
            <w:r w:rsidRPr="00A710FE">
              <w:rPr>
                <w:b/>
                <w:bCs/>
              </w:rPr>
              <w:t>Приволжский (г)</w:t>
            </w:r>
          </w:p>
        </w:tc>
        <w:tc>
          <w:tcPr>
            <w:tcW w:w="2310" w:type="dxa"/>
          </w:tcPr>
          <w:p w:rsidR="00205B5B" w:rsidRPr="00A710FE" w:rsidRDefault="00205B5B" w:rsidP="00912116">
            <w:r w:rsidRPr="00A710FE">
              <w:t>И.В.Загирова</w:t>
            </w:r>
          </w:p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A24CB0">
            <w:r w:rsidRPr="00A710FE">
              <w:t>Биология</w:t>
            </w:r>
          </w:p>
        </w:tc>
        <w:tc>
          <w:tcPr>
            <w:tcW w:w="2420" w:type="dxa"/>
          </w:tcPr>
          <w:p w:rsidR="00205B5B" w:rsidRPr="00A710FE" w:rsidRDefault="00205B5B" w:rsidP="00B662BB">
            <w:pPr>
              <w:jc w:val="center"/>
            </w:pPr>
            <w:r w:rsidRPr="00A710FE">
              <w:t>7,8,9,10,11</w:t>
            </w:r>
          </w:p>
        </w:tc>
        <w:tc>
          <w:tcPr>
            <w:tcW w:w="1540" w:type="dxa"/>
          </w:tcPr>
          <w:p w:rsidR="00205B5B" w:rsidRPr="00A710FE" w:rsidRDefault="00205B5B" w:rsidP="00B662BB">
            <w:pPr>
              <w:jc w:val="center"/>
            </w:pPr>
            <w:r w:rsidRPr="00A710FE">
              <w:t>25.11.2019</w:t>
            </w:r>
          </w:p>
        </w:tc>
        <w:tc>
          <w:tcPr>
            <w:tcW w:w="2970" w:type="dxa"/>
          </w:tcPr>
          <w:p w:rsidR="00205B5B" w:rsidRPr="00A710FE" w:rsidRDefault="00205B5B" w:rsidP="00CD45C1">
            <w:r w:rsidRPr="00A710FE">
              <w:t xml:space="preserve">Школа №87 </w:t>
            </w:r>
          </w:p>
          <w:p w:rsidR="00205B5B" w:rsidRPr="00A710FE" w:rsidRDefault="00205B5B" w:rsidP="00CD45C1">
            <w:r w:rsidRPr="00A710FE">
              <w:t>(ул.Серова, 12а)</w:t>
            </w:r>
          </w:p>
        </w:tc>
        <w:tc>
          <w:tcPr>
            <w:tcW w:w="3410" w:type="dxa"/>
          </w:tcPr>
          <w:p w:rsidR="00205B5B" w:rsidRPr="00A710FE" w:rsidRDefault="00205B5B" w:rsidP="00B662BB">
            <w:r w:rsidRPr="00A710FE">
              <w:t>Московский</w:t>
            </w:r>
          </w:p>
        </w:tc>
        <w:tc>
          <w:tcPr>
            <w:tcW w:w="2310" w:type="dxa"/>
          </w:tcPr>
          <w:p w:rsidR="00205B5B" w:rsidRPr="00A710FE" w:rsidRDefault="00205B5B" w:rsidP="001E4178">
            <w:r w:rsidRPr="00A710FE">
              <w:t>И.В.Загирова</w:t>
            </w:r>
          </w:p>
          <w:p w:rsidR="00205B5B" w:rsidRPr="00A710FE" w:rsidRDefault="00205B5B" w:rsidP="004346FC"/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A24CB0">
            <w:r w:rsidRPr="00A710FE">
              <w:t>Основы безопасности жизнедеятельности</w:t>
            </w:r>
          </w:p>
        </w:tc>
        <w:tc>
          <w:tcPr>
            <w:tcW w:w="2420" w:type="dxa"/>
          </w:tcPr>
          <w:p w:rsidR="00205B5B" w:rsidRPr="00A710FE" w:rsidRDefault="00205B5B" w:rsidP="00D27AC9">
            <w:pPr>
              <w:jc w:val="center"/>
            </w:pPr>
            <w:r w:rsidRPr="00A710FE">
              <w:t>3-4, 5-6 (теория)</w:t>
            </w:r>
          </w:p>
          <w:p w:rsidR="00205B5B" w:rsidRPr="00A710FE" w:rsidRDefault="00205B5B" w:rsidP="00D27AC9">
            <w:pPr>
              <w:jc w:val="center"/>
            </w:pPr>
            <w:r w:rsidRPr="00A710FE">
              <w:t>7-8, 9,10-11</w:t>
            </w:r>
          </w:p>
        </w:tc>
        <w:tc>
          <w:tcPr>
            <w:tcW w:w="1540" w:type="dxa"/>
          </w:tcPr>
          <w:p w:rsidR="00205B5B" w:rsidRPr="00A710FE" w:rsidRDefault="00205B5B" w:rsidP="00D27AC9">
            <w:pPr>
              <w:jc w:val="center"/>
            </w:pPr>
            <w:r w:rsidRPr="00A710FE">
              <w:t>26.11.2019</w:t>
            </w:r>
          </w:p>
          <w:p w:rsidR="00205B5B" w:rsidRPr="00A710FE" w:rsidRDefault="00205B5B" w:rsidP="00D27AC9">
            <w:pPr>
              <w:jc w:val="center"/>
            </w:pPr>
            <w:r w:rsidRPr="00A710FE">
              <w:t>(теор. тур)</w:t>
            </w:r>
          </w:p>
        </w:tc>
        <w:tc>
          <w:tcPr>
            <w:tcW w:w="2970" w:type="dxa"/>
          </w:tcPr>
          <w:p w:rsidR="00205B5B" w:rsidRPr="00A710FE" w:rsidRDefault="00205B5B" w:rsidP="00D27AC9">
            <w:r w:rsidRPr="00A710FE">
              <w:t>Гимназия №17</w:t>
            </w:r>
          </w:p>
          <w:p w:rsidR="00205B5B" w:rsidRPr="00A710FE" w:rsidRDefault="00205B5B" w:rsidP="00D27AC9">
            <w:r w:rsidRPr="00A710FE">
              <w:t>(ул.Восстания, 48)</w:t>
            </w:r>
          </w:p>
        </w:tc>
        <w:tc>
          <w:tcPr>
            <w:tcW w:w="3410" w:type="dxa"/>
          </w:tcPr>
          <w:p w:rsidR="00205B5B" w:rsidRPr="00A710FE" w:rsidRDefault="00205B5B" w:rsidP="00D27AC9">
            <w:r w:rsidRPr="00A710FE">
              <w:t>Московский</w:t>
            </w:r>
          </w:p>
        </w:tc>
        <w:tc>
          <w:tcPr>
            <w:tcW w:w="2310" w:type="dxa"/>
          </w:tcPr>
          <w:p w:rsidR="00205B5B" w:rsidRPr="00A710FE" w:rsidRDefault="00205B5B" w:rsidP="00D27AC9">
            <w:r w:rsidRPr="00A710FE">
              <w:t>И.В.Загирова</w:t>
            </w:r>
          </w:p>
          <w:p w:rsidR="00205B5B" w:rsidRPr="00A710FE" w:rsidRDefault="00205B5B" w:rsidP="00D27AC9"/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A24CB0">
            <w:r w:rsidRPr="00A710FE">
              <w:t>Основы безопасности жизнедеятельности</w:t>
            </w:r>
          </w:p>
        </w:tc>
        <w:tc>
          <w:tcPr>
            <w:tcW w:w="2420" w:type="dxa"/>
          </w:tcPr>
          <w:p w:rsidR="00205B5B" w:rsidRPr="00A710FE" w:rsidRDefault="00205B5B" w:rsidP="00D27AC9">
            <w:pPr>
              <w:jc w:val="center"/>
            </w:pPr>
            <w:r w:rsidRPr="00A710FE">
              <w:t>7-8, 9,10-11</w:t>
            </w:r>
          </w:p>
        </w:tc>
        <w:tc>
          <w:tcPr>
            <w:tcW w:w="1540" w:type="dxa"/>
          </w:tcPr>
          <w:p w:rsidR="00205B5B" w:rsidRPr="00A710FE" w:rsidRDefault="00205B5B" w:rsidP="00D27AC9">
            <w:pPr>
              <w:jc w:val="center"/>
            </w:pPr>
            <w:r w:rsidRPr="00A710FE">
              <w:t>27.11.2019</w:t>
            </w:r>
          </w:p>
          <w:p w:rsidR="00205B5B" w:rsidRPr="00A710FE" w:rsidRDefault="00205B5B" w:rsidP="00D27AC9">
            <w:pPr>
              <w:jc w:val="center"/>
            </w:pPr>
            <w:r w:rsidRPr="00A710FE">
              <w:t>(пр. тур)</w:t>
            </w:r>
          </w:p>
        </w:tc>
        <w:tc>
          <w:tcPr>
            <w:tcW w:w="2970" w:type="dxa"/>
          </w:tcPr>
          <w:p w:rsidR="00205B5B" w:rsidRPr="00A710FE" w:rsidRDefault="00205B5B" w:rsidP="00D27AC9">
            <w:r w:rsidRPr="00A710FE">
              <w:t xml:space="preserve">Школа №180 </w:t>
            </w:r>
          </w:p>
          <w:p w:rsidR="00205B5B" w:rsidRPr="00A710FE" w:rsidRDefault="00205B5B" w:rsidP="00D27AC9"/>
          <w:p w:rsidR="00205B5B" w:rsidRPr="00A710FE" w:rsidRDefault="00205B5B" w:rsidP="00D27AC9"/>
        </w:tc>
        <w:tc>
          <w:tcPr>
            <w:tcW w:w="3410" w:type="dxa"/>
          </w:tcPr>
          <w:p w:rsidR="00205B5B" w:rsidRPr="00A710FE" w:rsidRDefault="00205B5B" w:rsidP="00D27AC9">
            <w:r w:rsidRPr="00A710FE">
              <w:rPr>
                <w:b/>
                <w:bCs/>
              </w:rPr>
              <w:t>Советский (г)</w:t>
            </w:r>
          </w:p>
        </w:tc>
        <w:tc>
          <w:tcPr>
            <w:tcW w:w="2310" w:type="dxa"/>
          </w:tcPr>
          <w:p w:rsidR="00205B5B" w:rsidRPr="00A710FE" w:rsidRDefault="00205B5B" w:rsidP="00D27AC9">
            <w:r w:rsidRPr="00A710FE">
              <w:t>В.С.Старостин</w:t>
            </w:r>
          </w:p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A24CB0">
            <w:r w:rsidRPr="00A710FE">
              <w:t xml:space="preserve">Литература </w:t>
            </w:r>
          </w:p>
        </w:tc>
        <w:tc>
          <w:tcPr>
            <w:tcW w:w="2420" w:type="dxa"/>
          </w:tcPr>
          <w:p w:rsidR="00205B5B" w:rsidRPr="00A710FE" w:rsidRDefault="00205B5B" w:rsidP="00D27AC9">
            <w:pPr>
              <w:jc w:val="center"/>
            </w:pPr>
            <w:r w:rsidRPr="00A710FE">
              <w:t>7,8,9,10,11</w:t>
            </w:r>
          </w:p>
        </w:tc>
        <w:tc>
          <w:tcPr>
            <w:tcW w:w="1540" w:type="dxa"/>
          </w:tcPr>
          <w:p w:rsidR="00205B5B" w:rsidRPr="00A710FE" w:rsidRDefault="00205B5B" w:rsidP="00D27AC9">
            <w:pPr>
              <w:jc w:val="center"/>
            </w:pPr>
            <w:r w:rsidRPr="00A710FE">
              <w:t>28.11.2016</w:t>
            </w:r>
          </w:p>
        </w:tc>
        <w:tc>
          <w:tcPr>
            <w:tcW w:w="2970" w:type="dxa"/>
          </w:tcPr>
          <w:p w:rsidR="00205B5B" w:rsidRPr="00A710FE" w:rsidRDefault="00205B5B" w:rsidP="00D27AC9">
            <w:r w:rsidRPr="00A710FE">
              <w:t>Школа №81 (ул.Гладилова,24)</w:t>
            </w:r>
          </w:p>
          <w:p w:rsidR="00205B5B" w:rsidRPr="00A710FE" w:rsidRDefault="00205B5B" w:rsidP="00D27AC9"/>
        </w:tc>
        <w:tc>
          <w:tcPr>
            <w:tcW w:w="3410" w:type="dxa"/>
          </w:tcPr>
          <w:p w:rsidR="00205B5B" w:rsidRPr="00A710FE" w:rsidRDefault="00205B5B" w:rsidP="002E3541">
            <w:r w:rsidRPr="00A710FE">
              <w:t>Кировский</w:t>
            </w:r>
          </w:p>
          <w:p w:rsidR="00205B5B" w:rsidRPr="00A710FE" w:rsidRDefault="00205B5B" w:rsidP="00D27AC9"/>
        </w:tc>
        <w:tc>
          <w:tcPr>
            <w:tcW w:w="2310" w:type="dxa"/>
          </w:tcPr>
          <w:p w:rsidR="00205B5B" w:rsidRPr="00A710FE" w:rsidRDefault="00205B5B" w:rsidP="00D27AC9">
            <w:r w:rsidRPr="00A710FE">
              <w:t>И.В.Загирова</w:t>
            </w:r>
          </w:p>
          <w:p w:rsidR="00205B5B" w:rsidRPr="00A710FE" w:rsidRDefault="00205B5B" w:rsidP="00D27AC9"/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E32725">
            <w:r w:rsidRPr="00A710FE">
              <w:t>Физическая культура</w:t>
            </w:r>
          </w:p>
        </w:tc>
        <w:tc>
          <w:tcPr>
            <w:tcW w:w="2420" w:type="dxa"/>
          </w:tcPr>
          <w:p w:rsidR="00205B5B" w:rsidRPr="00A710FE" w:rsidRDefault="00205B5B" w:rsidP="00E32725">
            <w:pPr>
              <w:jc w:val="center"/>
            </w:pPr>
            <w:r w:rsidRPr="00A710FE">
              <w:t>7-8 (дев.), 9-11 (дев.)</w:t>
            </w:r>
          </w:p>
          <w:p w:rsidR="00205B5B" w:rsidRPr="00A710FE" w:rsidRDefault="00205B5B" w:rsidP="00E32725">
            <w:pPr>
              <w:jc w:val="center"/>
            </w:pPr>
            <w:r w:rsidRPr="00A710FE">
              <w:t>7-8 (юн.), 9-11 (юн.)</w:t>
            </w:r>
          </w:p>
        </w:tc>
        <w:tc>
          <w:tcPr>
            <w:tcW w:w="1540" w:type="dxa"/>
          </w:tcPr>
          <w:p w:rsidR="00205B5B" w:rsidRPr="00A710FE" w:rsidRDefault="00205B5B" w:rsidP="00E32725">
            <w:pPr>
              <w:jc w:val="center"/>
            </w:pPr>
            <w:r w:rsidRPr="00A710FE">
              <w:t xml:space="preserve">29.11.2019 </w:t>
            </w:r>
          </w:p>
          <w:p w:rsidR="00205B5B" w:rsidRPr="00A710FE" w:rsidRDefault="00205B5B" w:rsidP="00E32725">
            <w:pPr>
              <w:jc w:val="center"/>
            </w:pPr>
            <w:r w:rsidRPr="00A710FE">
              <w:t>(теорет. тур)</w:t>
            </w:r>
          </w:p>
        </w:tc>
        <w:tc>
          <w:tcPr>
            <w:tcW w:w="2970" w:type="dxa"/>
          </w:tcPr>
          <w:p w:rsidR="00205B5B" w:rsidRPr="00A710FE" w:rsidRDefault="00205B5B" w:rsidP="00E32725">
            <w:r w:rsidRPr="00A710FE">
              <w:t xml:space="preserve">Школа №99 </w:t>
            </w:r>
          </w:p>
          <w:p w:rsidR="00205B5B" w:rsidRPr="00A710FE" w:rsidRDefault="00205B5B" w:rsidP="00E32725">
            <w:r w:rsidRPr="00A710FE">
              <w:t>(ул.Восход, 29)</w:t>
            </w:r>
          </w:p>
        </w:tc>
        <w:tc>
          <w:tcPr>
            <w:tcW w:w="3410" w:type="dxa"/>
          </w:tcPr>
          <w:p w:rsidR="00205B5B" w:rsidRPr="00A710FE" w:rsidRDefault="00205B5B" w:rsidP="00E32725">
            <w:r w:rsidRPr="00A710FE">
              <w:t>Московский</w:t>
            </w:r>
          </w:p>
        </w:tc>
        <w:tc>
          <w:tcPr>
            <w:tcW w:w="2310" w:type="dxa"/>
          </w:tcPr>
          <w:p w:rsidR="00205B5B" w:rsidRPr="00A710FE" w:rsidRDefault="00205B5B" w:rsidP="00E32725">
            <w:r w:rsidRPr="00A710FE">
              <w:t>И.В.Загирова</w:t>
            </w:r>
          </w:p>
          <w:p w:rsidR="00205B5B" w:rsidRPr="00A710FE" w:rsidRDefault="00205B5B" w:rsidP="00E32725"/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E32725">
            <w:r w:rsidRPr="00A710FE">
              <w:t>Физическая культура</w:t>
            </w:r>
          </w:p>
        </w:tc>
        <w:tc>
          <w:tcPr>
            <w:tcW w:w="2420" w:type="dxa"/>
          </w:tcPr>
          <w:p w:rsidR="00205B5B" w:rsidRPr="00A710FE" w:rsidRDefault="00205B5B" w:rsidP="00E32725">
            <w:pPr>
              <w:jc w:val="center"/>
            </w:pPr>
            <w:r w:rsidRPr="00A710FE">
              <w:t>7-8 (дев.), 9-11 (дев.)</w:t>
            </w:r>
          </w:p>
          <w:p w:rsidR="00205B5B" w:rsidRPr="00A710FE" w:rsidRDefault="00205B5B" w:rsidP="00E32725">
            <w:pPr>
              <w:jc w:val="center"/>
            </w:pPr>
            <w:r w:rsidRPr="00A710FE">
              <w:t>7-8 (юн.), 9-11 (юн.)</w:t>
            </w:r>
          </w:p>
        </w:tc>
        <w:tc>
          <w:tcPr>
            <w:tcW w:w="1540" w:type="dxa"/>
          </w:tcPr>
          <w:p w:rsidR="00205B5B" w:rsidRDefault="00205B5B" w:rsidP="00E32725">
            <w:pPr>
              <w:jc w:val="center"/>
            </w:pPr>
            <w:r w:rsidRPr="00A710FE">
              <w:t xml:space="preserve">30.11; </w:t>
            </w:r>
          </w:p>
          <w:p w:rsidR="00205B5B" w:rsidRPr="00A710FE" w:rsidRDefault="00205B5B" w:rsidP="00E32725">
            <w:pPr>
              <w:jc w:val="center"/>
            </w:pPr>
            <w:r w:rsidRPr="00A710FE">
              <w:t>2-3.12.2019</w:t>
            </w:r>
          </w:p>
          <w:p w:rsidR="00205B5B" w:rsidRPr="00A710FE" w:rsidRDefault="00205B5B" w:rsidP="00E32725">
            <w:pPr>
              <w:jc w:val="center"/>
            </w:pPr>
            <w:r w:rsidRPr="00A710FE">
              <w:t>(пр. тур)</w:t>
            </w:r>
          </w:p>
          <w:p w:rsidR="00205B5B" w:rsidRPr="00A710FE" w:rsidRDefault="00205B5B" w:rsidP="00E32725">
            <w:pPr>
              <w:jc w:val="center"/>
            </w:pPr>
            <w:r w:rsidRPr="00A710FE">
              <w:t>по отдел-у графику</w:t>
            </w:r>
          </w:p>
        </w:tc>
        <w:tc>
          <w:tcPr>
            <w:tcW w:w="2970" w:type="dxa"/>
          </w:tcPr>
          <w:p w:rsidR="00205B5B" w:rsidRPr="00A710FE" w:rsidRDefault="00205B5B" w:rsidP="00E32725">
            <w:r w:rsidRPr="00A710FE">
              <w:t>Школа №171,</w:t>
            </w:r>
          </w:p>
          <w:p w:rsidR="00205B5B" w:rsidRPr="00A710FE" w:rsidRDefault="00205B5B" w:rsidP="00E32725">
            <w:r w:rsidRPr="00A710FE">
              <w:t xml:space="preserve"> Ак Буре </w:t>
            </w:r>
          </w:p>
          <w:p w:rsidR="00205B5B" w:rsidRPr="00A710FE" w:rsidRDefault="00205B5B" w:rsidP="00E32725">
            <w:r w:rsidRPr="00A710FE">
              <w:t xml:space="preserve">крытый манеж  </w:t>
            </w:r>
          </w:p>
          <w:p w:rsidR="00205B5B" w:rsidRPr="00A710FE" w:rsidRDefault="00205B5B" w:rsidP="00E32725">
            <w:r w:rsidRPr="00A710FE">
              <w:t>(легкая атлетика)</w:t>
            </w:r>
          </w:p>
        </w:tc>
        <w:tc>
          <w:tcPr>
            <w:tcW w:w="3410" w:type="dxa"/>
          </w:tcPr>
          <w:p w:rsidR="00205B5B" w:rsidRPr="00A710FE" w:rsidRDefault="00205B5B" w:rsidP="00E32725">
            <w:r w:rsidRPr="00A710FE">
              <w:rPr>
                <w:b/>
                <w:bCs/>
              </w:rPr>
              <w:t>Советский (г)</w:t>
            </w:r>
          </w:p>
        </w:tc>
        <w:tc>
          <w:tcPr>
            <w:tcW w:w="2310" w:type="dxa"/>
          </w:tcPr>
          <w:p w:rsidR="00205B5B" w:rsidRPr="00A710FE" w:rsidRDefault="00205B5B" w:rsidP="00E32725">
            <w:r w:rsidRPr="00A710FE">
              <w:t>И.В.Загирова В.С.Старостин</w:t>
            </w:r>
          </w:p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E32725">
            <w:r w:rsidRPr="00A710FE">
              <w:t xml:space="preserve">Обществознание </w:t>
            </w:r>
          </w:p>
        </w:tc>
        <w:tc>
          <w:tcPr>
            <w:tcW w:w="2420" w:type="dxa"/>
          </w:tcPr>
          <w:p w:rsidR="00205B5B" w:rsidRPr="00A710FE" w:rsidRDefault="00205B5B" w:rsidP="00E32725">
            <w:pPr>
              <w:jc w:val="center"/>
            </w:pPr>
            <w:r w:rsidRPr="00A710FE">
              <w:t>7,8,9,10,11</w:t>
            </w:r>
          </w:p>
        </w:tc>
        <w:tc>
          <w:tcPr>
            <w:tcW w:w="1540" w:type="dxa"/>
          </w:tcPr>
          <w:p w:rsidR="00205B5B" w:rsidRPr="00A710FE" w:rsidRDefault="00205B5B" w:rsidP="00E32725">
            <w:pPr>
              <w:jc w:val="center"/>
            </w:pPr>
            <w:r w:rsidRPr="00A710FE">
              <w:t xml:space="preserve">02.12.2019 </w:t>
            </w:r>
          </w:p>
        </w:tc>
        <w:tc>
          <w:tcPr>
            <w:tcW w:w="2970" w:type="dxa"/>
          </w:tcPr>
          <w:p w:rsidR="00205B5B" w:rsidRPr="00A710FE" w:rsidRDefault="00205B5B" w:rsidP="00E32725">
            <w:r w:rsidRPr="00A710FE">
              <w:t xml:space="preserve">Школа №55 </w:t>
            </w:r>
          </w:p>
          <w:p w:rsidR="00205B5B" w:rsidRPr="00A710FE" w:rsidRDefault="00205B5B" w:rsidP="00E32725">
            <w:r w:rsidRPr="00A710FE">
              <w:t>(ул.Тверская, 2а)</w:t>
            </w:r>
          </w:p>
        </w:tc>
        <w:tc>
          <w:tcPr>
            <w:tcW w:w="3410" w:type="dxa"/>
          </w:tcPr>
          <w:p w:rsidR="00205B5B" w:rsidRPr="00A710FE" w:rsidRDefault="00205B5B" w:rsidP="00E32725">
            <w:r w:rsidRPr="00A710FE">
              <w:t>Московский</w:t>
            </w:r>
          </w:p>
        </w:tc>
        <w:tc>
          <w:tcPr>
            <w:tcW w:w="2310" w:type="dxa"/>
          </w:tcPr>
          <w:p w:rsidR="00205B5B" w:rsidRPr="00A710FE" w:rsidRDefault="00205B5B" w:rsidP="00E32725">
            <w:r w:rsidRPr="00A710FE">
              <w:t>И.В.Загирова</w:t>
            </w:r>
          </w:p>
          <w:p w:rsidR="00205B5B" w:rsidRPr="00A710FE" w:rsidRDefault="00205B5B" w:rsidP="00E32725"/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E32725">
            <w:r w:rsidRPr="00A710FE">
              <w:t>Физика</w:t>
            </w:r>
          </w:p>
        </w:tc>
        <w:tc>
          <w:tcPr>
            <w:tcW w:w="2420" w:type="dxa"/>
          </w:tcPr>
          <w:p w:rsidR="00205B5B" w:rsidRPr="00A710FE" w:rsidRDefault="00205B5B" w:rsidP="00E32725">
            <w:pPr>
              <w:jc w:val="center"/>
            </w:pPr>
            <w:r w:rsidRPr="00A710FE">
              <w:t>7-8,9-11</w:t>
            </w:r>
          </w:p>
        </w:tc>
        <w:tc>
          <w:tcPr>
            <w:tcW w:w="1540" w:type="dxa"/>
          </w:tcPr>
          <w:p w:rsidR="00205B5B" w:rsidRPr="00A710FE" w:rsidRDefault="00205B5B" w:rsidP="00E32725">
            <w:pPr>
              <w:jc w:val="center"/>
            </w:pPr>
            <w:r w:rsidRPr="00A710FE">
              <w:t>03.12.2019</w:t>
            </w:r>
          </w:p>
        </w:tc>
        <w:tc>
          <w:tcPr>
            <w:tcW w:w="2970" w:type="dxa"/>
          </w:tcPr>
          <w:p w:rsidR="00205B5B" w:rsidRPr="00A710FE" w:rsidRDefault="00205B5B" w:rsidP="00E32725">
            <w:r w:rsidRPr="00A710FE">
              <w:t>Школа №135</w:t>
            </w:r>
          </w:p>
          <w:p w:rsidR="00205B5B" w:rsidRPr="00A710FE" w:rsidRDefault="00205B5B" w:rsidP="00E32725">
            <w:r w:rsidRPr="00A710FE">
              <w:t xml:space="preserve">(ул.2 Юго-западная, 27а) </w:t>
            </w:r>
          </w:p>
          <w:p w:rsidR="00205B5B" w:rsidRPr="00A710FE" w:rsidRDefault="00205B5B" w:rsidP="00E32725"/>
        </w:tc>
        <w:tc>
          <w:tcPr>
            <w:tcW w:w="3410" w:type="dxa"/>
          </w:tcPr>
          <w:p w:rsidR="00205B5B" w:rsidRPr="00A710FE" w:rsidRDefault="00205B5B" w:rsidP="00E32725">
            <w:r w:rsidRPr="00A710FE">
              <w:t>Кировский</w:t>
            </w:r>
          </w:p>
        </w:tc>
        <w:tc>
          <w:tcPr>
            <w:tcW w:w="2310" w:type="dxa"/>
          </w:tcPr>
          <w:p w:rsidR="00205B5B" w:rsidRPr="00A710FE" w:rsidRDefault="00205B5B" w:rsidP="00E32725">
            <w:r w:rsidRPr="00A710FE">
              <w:t>И.В.Загирова</w:t>
            </w:r>
          </w:p>
          <w:p w:rsidR="00205B5B" w:rsidRPr="00A710FE" w:rsidRDefault="00205B5B" w:rsidP="00E32725"/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E32725">
            <w:r w:rsidRPr="00A710FE">
              <w:t xml:space="preserve">Химия </w:t>
            </w:r>
          </w:p>
        </w:tc>
        <w:tc>
          <w:tcPr>
            <w:tcW w:w="2420" w:type="dxa"/>
          </w:tcPr>
          <w:p w:rsidR="00205B5B" w:rsidRPr="00A710FE" w:rsidRDefault="00205B5B" w:rsidP="00E32725">
            <w:pPr>
              <w:jc w:val="center"/>
            </w:pPr>
            <w:r w:rsidRPr="00A710FE">
              <w:t>7-8,9,10,11</w:t>
            </w:r>
          </w:p>
        </w:tc>
        <w:tc>
          <w:tcPr>
            <w:tcW w:w="1540" w:type="dxa"/>
          </w:tcPr>
          <w:p w:rsidR="00205B5B" w:rsidRPr="00A710FE" w:rsidRDefault="00205B5B" w:rsidP="00E32725">
            <w:pPr>
              <w:jc w:val="center"/>
            </w:pPr>
            <w:r w:rsidRPr="00A710FE">
              <w:t>05.12.2019</w:t>
            </w:r>
          </w:p>
        </w:tc>
        <w:tc>
          <w:tcPr>
            <w:tcW w:w="2970" w:type="dxa"/>
          </w:tcPr>
          <w:p w:rsidR="00205B5B" w:rsidRPr="00A710FE" w:rsidRDefault="00205B5B" w:rsidP="00E32725">
            <w:r w:rsidRPr="00A710FE">
              <w:t xml:space="preserve">Школа №32 </w:t>
            </w:r>
          </w:p>
          <w:p w:rsidR="00205B5B" w:rsidRPr="00A710FE" w:rsidRDefault="00205B5B" w:rsidP="00E32725">
            <w:r w:rsidRPr="00A710FE">
              <w:t>(ул.Красный химик, 19)</w:t>
            </w:r>
          </w:p>
        </w:tc>
        <w:tc>
          <w:tcPr>
            <w:tcW w:w="3410" w:type="dxa"/>
          </w:tcPr>
          <w:p w:rsidR="00205B5B" w:rsidRPr="00A710FE" w:rsidRDefault="00205B5B" w:rsidP="001E1FD5">
            <w:r w:rsidRPr="00A710FE">
              <w:t>Кировский</w:t>
            </w:r>
          </w:p>
          <w:p w:rsidR="00205B5B" w:rsidRPr="00A710FE" w:rsidRDefault="00205B5B" w:rsidP="00E32725"/>
        </w:tc>
        <w:tc>
          <w:tcPr>
            <w:tcW w:w="2310" w:type="dxa"/>
          </w:tcPr>
          <w:p w:rsidR="00205B5B" w:rsidRPr="00A710FE" w:rsidRDefault="00205B5B" w:rsidP="00E32725">
            <w:r w:rsidRPr="00A710FE">
              <w:t>И.В.Загирова</w:t>
            </w:r>
          </w:p>
          <w:p w:rsidR="00205B5B" w:rsidRPr="00A710FE" w:rsidRDefault="00205B5B" w:rsidP="00E32725"/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E32725">
            <w:r w:rsidRPr="00A710FE">
              <w:t>Немецкий язык</w:t>
            </w:r>
          </w:p>
        </w:tc>
        <w:tc>
          <w:tcPr>
            <w:tcW w:w="2420" w:type="dxa"/>
          </w:tcPr>
          <w:p w:rsidR="00205B5B" w:rsidRPr="00A710FE" w:rsidRDefault="00205B5B" w:rsidP="00E32725">
            <w:pPr>
              <w:jc w:val="center"/>
            </w:pPr>
            <w:r w:rsidRPr="00A710FE">
              <w:t>7-8, 9-11</w:t>
            </w:r>
          </w:p>
        </w:tc>
        <w:tc>
          <w:tcPr>
            <w:tcW w:w="1540" w:type="dxa"/>
          </w:tcPr>
          <w:p w:rsidR="00205B5B" w:rsidRPr="00A710FE" w:rsidRDefault="00205B5B" w:rsidP="00E32725">
            <w:pPr>
              <w:jc w:val="center"/>
            </w:pPr>
            <w:r w:rsidRPr="00A710FE">
              <w:t>06.12.2019</w:t>
            </w:r>
          </w:p>
          <w:p w:rsidR="00205B5B" w:rsidRPr="00A710FE" w:rsidRDefault="00205B5B" w:rsidP="00E32725">
            <w:pPr>
              <w:jc w:val="center"/>
            </w:pPr>
            <w:r w:rsidRPr="00A710FE">
              <w:t>(письм. тур)</w:t>
            </w:r>
          </w:p>
          <w:p w:rsidR="00205B5B" w:rsidRPr="00A710FE" w:rsidRDefault="00205B5B" w:rsidP="00E32725">
            <w:pPr>
              <w:jc w:val="center"/>
            </w:pPr>
            <w:r w:rsidRPr="00A710FE">
              <w:t>07.12.2019</w:t>
            </w:r>
          </w:p>
          <w:p w:rsidR="00205B5B" w:rsidRPr="00A710FE" w:rsidRDefault="00205B5B" w:rsidP="00E32725">
            <w:pPr>
              <w:jc w:val="center"/>
            </w:pPr>
            <w:r w:rsidRPr="00A710FE">
              <w:t>(устный тур)</w:t>
            </w:r>
          </w:p>
        </w:tc>
        <w:tc>
          <w:tcPr>
            <w:tcW w:w="2970" w:type="dxa"/>
          </w:tcPr>
          <w:p w:rsidR="00205B5B" w:rsidRPr="00A710FE" w:rsidRDefault="00205B5B" w:rsidP="00E32725">
            <w:r w:rsidRPr="00A710FE">
              <w:t>Гимназия №94</w:t>
            </w:r>
          </w:p>
        </w:tc>
        <w:tc>
          <w:tcPr>
            <w:tcW w:w="3410" w:type="dxa"/>
          </w:tcPr>
          <w:p w:rsidR="00205B5B" w:rsidRPr="00A710FE" w:rsidRDefault="00205B5B" w:rsidP="00E32725">
            <w:r w:rsidRPr="00A710FE">
              <w:rPr>
                <w:b/>
                <w:bCs/>
              </w:rPr>
              <w:t>Московский (г)</w:t>
            </w:r>
          </w:p>
        </w:tc>
        <w:tc>
          <w:tcPr>
            <w:tcW w:w="2310" w:type="dxa"/>
          </w:tcPr>
          <w:p w:rsidR="00205B5B" w:rsidRPr="00A710FE" w:rsidRDefault="00205B5B" w:rsidP="00E32725">
            <w:r w:rsidRPr="00A710FE">
              <w:t xml:space="preserve">А.И.Кулакова </w:t>
            </w:r>
          </w:p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E32725">
            <w:r w:rsidRPr="00A710FE">
              <w:t>Французский язык</w:t>
            </w:r>
          </w:p>
        </w:tc>
        <w:tc>
          <w:tcPr>
            <w:tcW w:w="2420" w:type="dxa"/>
          </w:tcPr>
          <w:p w:rsidR="00205B5B" w:rsidRPr="00A710FE" w:rsidRDefault="00205B5B" w:rsidP="00E32725">
            <w:pPr>
              <w:jc w:val="center"/>
            </w:pPr>
            <w:r w:rsidRPr="00A710FE">
              <w:t>7-8, 9-11</w:t>
            </w:r>
          </w:p>
        </w:tc>
        <w:tc>
          <w:tcPr>
            <w:tcW w:w="1540" w:type="dxa"/>
          </w:tcPr>
          <w:p w:rsidR="00205B5B" w:rsidRPr="00A710FE" w:rsidRDefault="00205B5B" w:rsidP="00E32725">
            <w:pPr>
              <w:jc w:val="center"/>
            </w:pPr>
            <w:r w:rsidRPr="00A710FE">
              <w:t>06.12.2019</w:t>
            </w:r>
          </w:p>
          <w:p w:rsidR="00205B5B" w:rsidRPr="00A710FE" w:rsidRDefault="00205B5B" w:rsidP="00E32725">
            <w:pPr>
              <w:jc w:val="center"/>
            </w:pPr>
            <w:r w:rsidRPr="00A710FE">
              <w:t>(письм. тур)</w:t>
            </w:r>
          </w:p>
          <w:p w:rsidR="00205B5B" w:rsidRPr="00A710FE" w:rsidRDefault="00205B5B" w:rsidP="00E32725">
            <w:pPr>
              <w:jc w:val="center"/>
            </w:pPr>
            <w:r w:rsidRPr="00A710FE">
              <w:t>07.12.2019</w:t>
            </w:r>
          </w:p>
          <w:p w:rsidR="00205B5B" w:rsidRPr="00A710FE" w:rsidRDefault="00205B5B" w:rsidP="00E32725">
            <w:pPr>
              <w:jc w:val="center"/>
            </w:pPr>
            <w:r w:rsidRPr="00A710FE">
              <w:t>(устный тур)</w:t>
            </w:r>
          </w:p>
        </w:tc>
        <w:tc>
          <w:tcPr>
            <w:tcW w:w="2970" w:type="dxa"/>
          </w:tcPr>
          <w:p w:rsidR="00205B5B" w:rsidRPr="00A710FE" w:rsidRDefault="00205B5B" w:rsidP="00E32725">
            <w:r w:rsidRPr="00A710FE">
              <w:t>Гимназия №9 (ул.Батыршина,15)</w:t>
            </w:r>
          </w:p>
          <w:p w:rsidR="00205B5B" w:rsidRPr="00A710FE" w:rsidRDefault="00205B5B" w:rsidP="00E32725"/>
        </w:tc>
        <w:tc>
          <w:tcPr>
            <w:tcW w:w="3410" w:type="dxa"/>
          </w:tcPr>
          <w:p w:rsidR="00205B5B" w:rsidRPr="00A710FE" w:rsidRDefault="00205B5B" w:rsidP="00E32725">
            <w:pPr>
              <w:rPr>
                <w:b/>
                <w:bCs/>
              </w:rPr>
            </w:pPr>
            <w:r w:rsidRPr="00A710FE">
              <w:rPr>
                <w:b/>
                <w:bCs/>
              </w:rPr>
              <w:t>Московский (г)</w:t>
            </w:r>
          </w:p>
        </w:tc>
        <w:tc>
          <w:tcPr>
            <w:tcW w:w="2310" w:type="dxa"/>
          </w:tcPr>
          <w:p w:rsidR="00205B5B" w:rsidRPr="00A710FE" w:rsidRDefault="00205B5B" w:rsidP="00E32725">
            <w:r w:rsidRPr="00A710FE">
              <w:t xml:space="preserve">И.В.Загирова </w:t>
            </w:r>
          </w:p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E32725">
            <w:r w:rsidRPr="00A710FE">
              <w:t>Право</w:t>
            </w:r>
          </w:p>
        </w:tc>
        <w:tc>
          <w:tcPr>
            <w:tcW w:w="2420" w:type="dxa"/>
          </w:tcPr>
          <w:p w:rsidR="00205B5B" w:rsidRPr="00A710FE" w:rsidRDefault="00205B5B" w:rsidP="00E32725">
            <w:pPr>
              <w:jc w:val="center"/>
            </w:pPr>
            <w:r w:rsidRPr="00A710FE">
              <w:t>7-8,9,10,11</w:t>
            </w:r>
          </w:p>
        </w:tc>
        <w:tc>
          <w:tcPr>
            <w:tcW w:w="1540" w:type="dxa"/>
          </w:tcPr>
          <w:p w:rsidR="00205B5B" w:rsidRPr="00A710FE" w:rsidRDefault="00205B5B" w:rsidP="00E32725">
            <w:pPr>
              <w:jc w:val="center"/>
            </w:pPr>
            <w:r w:rsidRPr="00A710FE">
              <w:t>09.12.2016</w:t>
            </w:r>
          </w:p>
        </w:tc>
        <w:tc>
          <w:tcPr>
            <w:tcW w:w="2970" w:type="dxa"/>
          </w:tcPr>
          <w:p w:rsidR="00205B5B" w:rsidRPr="00A710FE" w:rsidRDefault="00205B5B" w:rsidP="00E32725">
            <w:r w:rsidRPr="00A710FE">
              <w:t>Школа №65</w:t>
            </w:r>
          </w:p>
          <w:p w:rsidR="00205B5B" w:rsidRPr="00A710FE" w:rsidRDefault="00205B5B" w:rsidP="00E32725">
            <w:r w:rsidRPr="00A710FE">
              <w:t>(ул.Ш.Усманова, 25б)</w:t>
            </w:r>
          </w:p>
        </w:tc>
        <w:tc>
          <w:tcPr>
            <w:tcW w:w="3410" w:type="dxa"/>
          </w:tcPr>
          <w:p w:rsidR="00205B5B" w:rsidRPr="00A710FE" w:rsidRDefault="00205B5B" w:rsidP="00E32725">
            <w:r w:rsidRPr="00A710FE">
              <w:t>Московский</w:t>
            </w:r>
          </w:p>
        </w:tc>
        <w:tc>
          <w:tcPr>
            <w:tcW w:w="2310" w:type="dxa"/>
          </w:tcPr>
          <w:p w:rsidR="00205B5B" w:rsidRPr="00A710FE" w:rsidRDefault="00205B5B" w:rsidP="00E32725">
            <w:r w:rsidRPr="00A710FE">
              <w:t>И.В.Загирова</w:t>
            </w:r>
          </w:p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A24CB0">
            <w:r w:rsidRPr="00A710FE">
              <w:t>Технология</w:t>
            </w:r>
          </w:p>
        </w:tc>
        <w:tc>
          <w:tcPr>
            <w:tcW w:w="2420" w:type="dxa"/>
          </w:tcPr>
          <w:p w:rsidR="00205B5B" w:rsidRPr="00A710FE" w:rsidRDefault="00205B5B" w:rsidP="00D27AC9">
            <w:pPr>
              <w:jc w:val="center"/>
            </w:pPr>
            <w:r w:rsidRPr="00A710FE">
              <w:t>7,8 (юн.), 9 (юн.),</w:t>
            </w:r>
          </w:p>
          <w:p w:rsidR="00205B5B" w:rsidRPr="00A710FE" w:rsidRDefault="00205B5B" w:rsidP="00D27AC9">
            <w:pPr>
              <w:jc w:val="center"/>
            </w:pPr>
            <w:r w:rsidRPr="00A710FE">
              <w:t>10-11 (юн.)</w:t>
            </w:r>
          </w:p>
          <w:p w:rsidR="00205B5B" w:rsidRPr="00A710FE" w:rsidRDefault="00205B5B" w:rsidP="00D27AC9">
            <w:pPr>
              <w:jc w:val="center"/>
            </w:pPr>
          </w:p>
          <w:p w:rsidR="00205B5B" w:rsidRPr="00A710FE" w:rsidRDefault="00205B5B" w:rsidP="00D27AC9">
            <w:pPr>
              <w:jc w:val="center"/>
            </w:pPr>
            <w:r w:rsidRPr="00A710FE">
              <w:t xml:space="preserve">7,8 (дев.), 9 (дев.), </w:t>
            </w:r>
          </w:p>
          <w:p w:rsidR="00205B5B" w:rsidRPr="00A710FE" w:rsidRDefault="00205B5B" w:rsidP="00D27AC9">
            <w:pPr>
              <w:jc w:val="center"/>
            </w:pPr>
            <w:r w:rsidRPr="00A710FE">
              <w:t>10-11(дев.)</w:t>
            </w:r>
          </w:p>
        </w:tc>
        <w:tc>
          <w:tcPr>
            <w:tcW w:w="1540" w:type="dxa"/>
          </w:tcPr>
          <w:p w:rsidR="00205B5B" w:rsidRPr="00A710FE" w:rsidRDefault="00205B5B" w:rsidP="00D27AC9">
            <w:pPr>
              <w:jc w:val="center"/>
            </w:pPr>
            <w:r w:rsidRPr="00A710FE">
              <w:t>10.12.2019</w:t>
            </w:r>
          </w:p>
          <w:p w:rsidR="00205B5B" w:rsidRPr="00A710FE" w:rsidRDefault="00205B5B" w:rsidP="00D27AC9">
            <w:pPr>
              <w:jc w:val="center"/>
            </w:pPr>
            <w:r w:rsidRPr="00A710FE">
              <w:t xml:space="preserve">(защита проекта) </w:t>
            </w:r>
          </w:p>
        </w:tc>
        <w:tc>
          <w:tcPr>
            <w:tcW w:w="2970" w:type="dxa"/>
          </w:tcPr>
          <w:p w:rsidR="00205B5B" w:rsidRPr="00A710FE" w:rsidRDefault="00205B5B" w:rsidP="00D27AC9">
            <w:r w:rsidRPr="00A710FE">
              <w:t>Гимназия №27</w:t>
            </w:r>
          </w:p>
          <w:p w:rsidR="00205B5B" w:rsidRPr="00A710FE" w:rsidRDefault="00205B5B" w:rsidP="00D27AC9"/>
        </w:tc>
        <w:tc>
          <w:tcPr>
            <w:tcW w:w="3410" w:type="dxa"/>
          </w:tcPr>
          <w:p w:rsidR="00205B5B" w:rsidRPr="00A710FE" w:rsidRDefault="00205B5B" w:rsidP="009A22DC">
            <w:pPr>
              <w:rPr>
                <w:b/>
                <w:bCs/>
              </w:rPr>
            </w:pPr>
            <w:r w:rsidRPr="00A710FE">
              <w:rPr>
                <w:b/>
                <w:bCs/>
              </w:rPr>
              <w:t>Вахитовский (г)</w:t>
            </w:r>
          </w:p>
          <w:p w:rsidR="00205B5B" w:rsidRPr="00A710FE" w:rsidRDefault="00205B5B" w:rsidP="00D27AC9"/>
        </w:tc>
        <w:tc>
          <w:tcPr>
            <w:tcW w:w="2310" w:type="dxa"/>
          </w:tcPr>
          <w:p w:rsidR="00205B5B" w:rsidRPr="00A710FE" w:rsidRDefault="00205B5B" w:rsidP="00D27AC9">
            <w:r w:rsidRPr="00A710FE">
              <w:t>И.В.Загирова</w:t>
            </w:r>
          </w:p>
          <w:p w:rsidR="00205B5B" w:rsidRPr="00A710FE" w:rsidRDefault="00205B5B" w:rsidP="00D27AC9"/>
          <w:p w:rsidR="00205B5B" w:rsidRPr="00A710FE" w:rsidRDefault="00205B5B" w:rsidP="00D27AC9"/>
          <w:p w:rsidR="00205B5B" w:rsidRPr="00A710FE" w:rsidRDefault="00205B5B" w:rsidP="00D27AC9"/>
          <w:p w:rsidR="00205B5B" w:rsidRPr="00A710FE" w:rsidRDefault="00205B5B" w:rsidP="00D27AC9"/>
          <w:p w:rsidR="00205B5B" w:rsidRPr="00A710FE" w:rsidRDefault="00205B5B" w:rsidP="00D27AC9"/>
        </w:tc>
      </w:tr>
      <w:tr w:rsidR="00205B5B" w:rsidRPr="003F5C5C" w:rsidTr="001300E5">
        <w:trPr>
          <w:trHeight w:val="1637"/>
        </w:trPr>
        <w:tc>
          <w:tcPr>
            <w:tcW w:w="2418" w:type="dxa"/>
          </w:tcPr>
          <w:p w:rsidR="00205B5B" w:rsidRPr="00A710FE" w:rsidRDefault="00205B5B" w:rsidP="00A24CB0">
            <w:r w:rsidRPr="00A710FE">
              <w:t>Технология</w:t>
            </w:r>
          </w:p>
        </w:tc>
        <w:tc>
          <w:tcPr>
            <w:tcW w:w="2420" w:type="dxa"/>
          </w:tcPr>
          <w:p w:rsidR="00205B5B" w:rsidRPr="00A710FE" w:rsidRDefault="00205B5B" w:rsidP="00DE4A50">
            <w:pPr>
              <w:jc w:val="center"/>
            </w:pPr>
            <w:r w:rsidRPr="00A710FE">
              <w:t>7,8 (юн.), 9 (юн.),</w:t>
            </w:r>
          </w:p>
          <w:p w:rsidR="00205B5B" w:rsidRPr="00A710FE" w:rsidRDefault="00205B5B" w:rsidP="00DE4A50">
            <w:pPr>
              <w:jc w:val="center"/>
            </w:pPr>
            <w:r w:rsidRPr="00A710FE">
              <w:t>10-11 (юн.)</w:t>
            </w:r>
          </w:p>
          <w:p w:rsidR="00205B5B" w:rsidRPr="00A710FE" w:rsidRDefault="00205B5B" w:rsidP="00DE4A50">
            <w:pPr>
              <w:jc w:val="center"/>
            </w:pPr>
          </w:p>
          <w:p w:rsidR="00205B5B" w:rsidRPr="00A710FE" w:rsidRDefault="00205B5B" w:rsidP="00DE4A50">
            <w:pPr>
              <w:jc w:val="center"/>
            </w:pPr>
            <w:r w:rsidRPr="00A710FE">
              <w:t xml:space="preserve">7,8 (дев.), 9 (дев.), </w:t>
            </w:r>
          </w:p>
          <w:p w:rsidR="00205B5B" w:rsidRPr="00A710FE" w:rsidRDefault="00205B5B" w:rsidP="00DE4A50">
            <w:pPr>
              <w:jc w:val="center"/>
            </w:pPr>
            <w:r w:rsidRPr="00A710FE">
              <w:t>10-11(дев.)</w:t>
            </w:r>
          </w:p>
        </w:tc>
        <w:tc>
          <w:tcPr>
            <w:tcW w:w="1540" w:type="dxa"/>
          </w:tcPr>
          <w:p w:rsidR="00205B5B" w:rsidRPr="00A710FE" w:rsidRDefault="00205B5B" w:rsidP="00D27AC9">
            <w:pPr>
              <w:jc w:val="center"/>
            </w:pPr>
            <w:r w:rsidRPr="00A710FE">
              <w:t>11.12.2019</w:t>
            </w:r>
          </w:p>
          <w:p w:rsidR="00205B5B" w:rsidRPr="00A710FE" w:rsidRDefault="00205B5B" w:rsidP="00D27AC9">
            <w:pPr>
              <w:jc w:val="center"/>
            </w:pPr>
            <w:r w:rsidRPr="00A710FE">
              <w:t>(теория +практика)</w:t>
            </w:r>
          </w:p>
        </w:tc>
        <w:tc>
          <w:tcPr>
            <w:tcW w:w="2970" w:type="dxa"/>
          </w:tcPr>
          <w:p w:rsidR="00205B5B" w:rsidRPr="00A710FE" w:rsidRDefault="00205B5B" w:rsidP="009A22DC">
            <w:r w:rsidRPr="00A710FE">
              <w:t>Гимназия №102 (</w:t>
            </w:r>
            <w:r w:rsidRPr="00A710FE">
              <w:rPr>
                <w:b/>
                <w:bCs/>
                <w:u w:val="single"/>
              </w:rPr>
              <w:t>МУК)</w:t>
            </w:r>
            <w:r w:rsidRPr="00A710FE">
              <w:t xml:space="preserve">, </w:t>
            </w:r>
          </w:p>
          <w:p w:rsidR="00205B5B" w:rsidRPr="00A710FE" w:rsidRDefault="00205B5B" w:rsidP="009A22DC">
            <w:r w:rsidRPr="00A710FE">
              <w:t>(ул.Городская, 2)</w:t>
            </w:r>
          </w:p>
          <w:p w:rsidR="00205B5B" w:rsidRPr="00A710FE" w:rsidRDefault="00205B5B" w:rsidP="009A22DC"/>
          <w:p w:rsidR="00205B5B" w:rsidRPr="00A710FE" w:rsidRDefault="00205B5B" w:rsidP="009A22DC"/>
          <w:p w:rsidR="00205B5B" w:rsidRPr="00A710FE" w:rsidRDefault="00205B5B" w:rsidP="009A22DC">
            <w:r w:rsidRPr="00A710FE">
              <w:t xml:space="preserve">Лицей №110 </w:t>
            </w:r>
          </w:p>
          <w:p w:rsidR="00205B5B" w:rsidRPr="00A710FE" w:rsidRDefault="00205B5B" w:rsidP="009A22DC">
            <w:r w:rsidRPr="00A710FE">
              <w:t>(МУК Советского района)</w:t>
            </w:r>
          </w:p>
        </w:tc>
        <w:tc>
          <w:tcPr>
            <w:tcW w:w="3410" w:type="dxa"/>
          </w:tcPr>
          <w:p w:rsidR="00205B5B" w:rsidRPr="00A710FE" w:rsidRDefault="00205B5B" w:rsidP="009A22DC">
            <w:r w:rsidRPr="00A710FE">
              <w:rPr>
                <w:b/>
                <w:bCs/>
              </w:rPr>
              <w:t>Московский (г)</w:t>
            </w:r>
          </w:p>
          <w:p w:rsidR="00205B5B" w:rsidRPr="00A710FE" w:rsidRDefault="00205B5B" w:rsidP="009A22DC"/>
          <w:p w:rsidR="00205B5B" w:rsidRPr="00A710FE" w:rsidRDefault="00205B5B" w:rsidP="009A22DC">
            <w:pPr>
              <w:rPr>
                <w:b/>
                <w:bCs/>
              </w:rPr>
            </w:pPr>
          </w:p>
          <w:p w:rsidR="00205B5B" w:rsidRPr="00A710FE" w:rsidRDefault="00205B5B" w:rsidP="009A22DC">
            <w:pPr>
              <w:rPr>
                <w:b/>
                <w:bCs/>
              </w:rPr>
            </w:pPr>
          </w:p>
          <w:p w:rsidR="00205B5B" w:rsidRPr="00A710FE" w:rsidRDefault="00205B5B" w:rsidP="009A22DC">
            <w:r w:rsidRPr="00A710FE">
              <w:rPr>
                <w:b/>
                <w:bCs/>
              </w:rPr>
              <w:t>Советский (г)</w:t>
            </w:r>
          </w:p>
          <w:p w:rsidR="00205B5B" w:rsidRPr="00A710FE" w:rsidRDefault="00205B5B" w:rsidP="00D27AC9"/>
        </w:tc>
        <w:tc>
          <w:tcPr>
            <w:tcW w:w="2310" w:type="dxa"/>
          </w:tcPr>
          <w:p w:rsidR="00205B5B" w:rsidRPr="00A710FE" w:rsidRDefault="00205B5B" w:rsidP="00D27AC9">
            <w:r w:rsidRPr="00A710FE">
              <w:t>И.В.Загирова</w:t>
            </w:r>
          </w:p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E32725">
            <w:r w:rsidRPr="00A710FE">
              <w:t>Экономика</w:t>
            </w:r>
          </w:p>
        </w:tc>
        <w:tc>
          <w:tcPr>
            <w:tcW w:w="2420" w:type="dxa"/>
          </w:tcPr>
          <w:p w:rsidR="00205B5B" w:rsidRPr="00A710FE" w:rsidRDefault="00205B5B" w:rsidP="00E32725">
            <w:pPr>
              <w:jc w:val="center"/>
            </w:pPr>
            <w:r w:rsidRPr="00A710FE">
              <w:t>8,9-11</w:t>
            </w:r>
          </w:p>
        </w:tc>
        <w:tc>
          <w:tcPr>
            <w:tcW w:w="1540" w:type="dxa"/>
          </w:tcPr>
          <w:p w:rsidR="00205B5B" w:rsidRPr="00A710FE" w:rsidRDefault="00205B5B" w:rsidP="00E32725">
            <w:pPr>
              <w:jc w:val="center"/>
            </w:pPr>
            <w:r w:rsidRPr="00A710FE">
              <w:t>12.12.2019</w:t>
            </w:r>
          </w:p>
        </w:tc>
        <w:tc>
          <w:tcPr>
            <w:tcW w:w="2970" w:type="dxa"/>
          </w:tcPr>
          <w:p w:rsidR="00205B5B" w:rsidRPr="00A710FE" w:rsidRDefault="00205B5B" w:rsidP="00E32725">
            <w:r w:rsidRPr="00A710FE">
              <w:t>Гимназия №12</w:t>
            </w:r>
          </w:p>
          <w:p w:rsidR="00205B5B" w:rsidRPr="00A710FE" w:rsidRDefault="00205B5B" w:rsidP="00E32725">
            <w:r w:rsidRPr="00A710FE">
              <w:t>(ул.Декабристов, 89а)</w:t>
            </w:r>
          </w:p>
        </w:tc>
        <w:tc>
          <w:tcPr>
            <w:tcW w:w="3410" w:type="dxa"/>
          </w:tcPr>
          <w:p w:rsidR="00205B5B" w:rsidRPr="00A710FE" w:rsidRDefault="00205B5B" w:rsidP="00E32725">
            <w:r w:rsidRPr="00A710FE">
              <w:t xml:space="preserve">Московский </w:t>
            </w:r>
          </w:p>
        </w:tc>
        <w:tc>
          <w:tcPr>
            <w:tcW w:w="2310" w:type="dxa"/>
          </w:tcPr>
          <w:p w:rsidR="00205B5B" w:rsidRPr="00A710FE" w:rsidRDefault="00205B5B" w:rsidP="00E32725">
            <w:r w:rsidRPr="00A710FE">
              <w:t>И.В.Загирова</w:t>
            </w:r>
          </w:p>
          <w:p w:rsidR="00205B5B" w:rsidRPr="00A710FE" w:rsidRDefault="00205B5B" w:rsidP="00E32725"/>
        </w:tc>
      </w:tr>
      <w:tr w:rsidR="00205B5B" w:rsidRPr="003F5C5C" w:rsidTr="00BD107D">
        <w:tc>
          <w:tcPr>
            <w:tcW w:w="2418" w:type="dxa"/>
            <w:vAlign w:val="center"/>
          </w:tcPr>
          <w:p w:rsidR="00205B5B" w:rsidRPr="00A710FE" w:rsidRDefault="00205B5B" w:rsidP="00A24CB0">
            <w:r w:rsidRPr="00A710FE">
              <w:t>Русский язык для учащихся школ с родным (нерусским) языком обучения</w:t>
            </w:r>
          </w:p>
        </w:tc>
        <w:tc>
          <w:tcPr>
            <w:tcW w:w="2420" w:type="dxa"/>
          </w:tcPr>
          <w:p w:rsidR="00205B5B" w:rsidRPr="00A710FE" w:rsidRDefault="00205B5B" w:rsidP="00BB5D4E">
            <w:pPr>
              <w:jc w:val="center"/>
            </w:pPr>
            <w:r w:rsidRPr="00A710FE">
              <w:t>7,8,9,10,11</w:t>
            </w:r>
          </w:p>
        </w:tc>
        <w:tc>
          <w:tcPr>
            <w:tcW w:w="1540" w:type="dxa"/>
          </w:tcPr>
          <w:p w:rsidR="00205B5B" w:rsidRPr="00A710FE" w:rsidRDefault="00205B5B" w:rsidP="00BB5D4E">
            <w:pPr>
              <w:jc w:val="center"/>
            </w:pPr>
            <w:r w:rsidRPr="00A710FE">
              <w:t>13.12.2019</w:t>
            </w:r>
          </w:p>
        </w:tc>
        <w:tc>
          <w:tcPr>
            <w:tcW w:w="2970" w:type="dxa"/>
          </w:tcPr>
          <w:p w:rsidR="00205B5B" w:rsidRPr="00A710FE" w:rsidRDefault="00205B5B" w:rsidP="00BB5D4E">
            <w:r w:rsidRPr="00F05133">
              <w:t xml:space="preserve">Гимназия №5 </w:t>
            </w:r>
          </w:p>
          <w:p w:rsidR="00205B5B" w:rsidRPr="00A710FE" w:rsidRDefault="00205B5B" w:rsidP="00BB5D4E">
            <w:r w:rsidRPr="00A710FE">
              <w:t xml:space="preserve"> </w:t>
            </w:r>
          </w:p>
        </w:tc>
        <w:tc>
          <w:tcPr>
            <w:tcW w:w="3410" w:type="dxa"/>
          </w:tcPr>
          <w:p w:rsidR="00205B5B" w:rsidRPr="00A710FE" w:rsidRDefault="00205B5B" w:rsidP="00BB5D4E">
            <w:pPr>
              <w:rPr>
                <w:b/>
                <w:bCs/>
              </w:rPr>
            </w:pPr>
            <w:r w:rsidRPr="00A710FE">
              <w:rPr>
                <w:b/>
                <w:bCs/>
              </w:rPr>
              <w:t>Авиастроительный (г)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310" w:type="dxa"/>
          </w:tcPr>
          <w:p w:rsidR="00205B5B" w:rsidRPr="00A710FE" w:rsidRDefault="00205B5B" w:rsidP="00FF4921">
            <w:r w:rsidRPr="00A710FE">
              <w:t>А.М.Гилазова</w:t>
            </w:r>
          </w:p>
          <w:p w:rsidR="00205B5B" w:rsidRPr="00A710FE" w:rsidRDefault="00205B5B" w:rsidP="0073633F"/>
        </w:tc>
      </w:tr>
      <w:tr w:rsidR="00205B5B" w:rsidRPr="003F5C5C" w:rsidTr="00BD107D">
        <w:tc>
          <w:tcPr>
            <w:tcW w:w="2418" w:type="dxa"/>
            <w:vAlign w:val="center"/>
          </w:tcPr>
          <w:p w:rsidR="00205B5B" w:rsidRPr="00A710FE" w:rsidRDefault="00205B5B" w:rsidP="00A24CB0">
            <w:r w:rsidRPr="00A710FE">
              <w:t>Родной (татарский язык) для учащихся школ с родным языком обучения</w:t>
            </w:r>
          </w:p>
        </w:tc>
        <w:tc>
          <w:tcPr>
            <w:tcW w:w="2420" w:type="dxa"/>
          </w:tcPr>
          <w:p w:rsidR="00205B5B" w:rsidRPr="00A710FE" w:rsidRDefault="00205B5B" w:rsidP="00BB5D4E">
            <w:pPr>
              <w:jc w:val="center"/>
            </w:pPr>
            <w:r w:rsidRPr="00A710FE">
              <w:t>4,5,6,7,8,9,10,11</w:t>
            </w:r>
          </w:p>
        </w:tc>
        <w:tc>
          <w:tcPr>
            <w:tcW w:w="1540" w:type="dxa"/>
          </w:tcPr>
          <w:p w:rsidR="00205B5B" w:rsidRPr="00A710FE" w:rsidRDefault="00205B5B" w:rsidP="00BB5D4E">
            <w:pPr>
              <w:jc w:val="center"/>
            </w:pPr>
            <w:r w:rsidRPr="00A710FE">
              <w:t>14.12.2019</w:t>
            </w:r>
          </w:p>
        </w:tc>
        <w:tc>
          <w:tcPr>
            <w:tcW w:w="2970" w:type="dxa"/>
          </w:tcPr>
          <w:p w:rsidR="00205B5B" w:rsidRPr="00A710FE" w:rsidRDefault="00205B5B" w:rsidP="00BB5D4E">
            <w:r w:rsidRPr="00A710FE">
              <w:t>Гимназия №50 (ул.Шульгина, 19)</w:t>
            </w:r>
          </w:p>
        </w:tc>
        <w:tc>
          <w:tcPr>
            <w:tcW w:w="3410" w:type="dxa"/>
          </w:tcPr>
          <w:p w:rsidR="00205B5B" w:rsidRPr="00A710FE" w:rsidRDefault="00205B5B" w:rsidP="00BB5D4E">
            <w:r w:rsidRPr="00A710FE">
              <w:t>Кировский</w:t>
            </w:r>
          </w:p>
        </w:tc>
        <w:tc>
          <w:tcPr>
            <w:tcW w:w="2310" w:type="dxa"/>
          </w:tcPr>
          <w:p w:rsidR="00205B5B" w:rsidRPr="00A710FE" w:rsidRDefault="00205B5B" w:rsidP="00FF4921">
            <w:r w:rsidRPr="00A710FE">
              <w:t>А.М.Гилазова</w:t>
            </w:r>
          </w:p>
          <w:p w:rsidR="00205B5B" w:rsidRPr="00A710FE" w:rsidRDefault="00205B5B" w:rsidP="001865E3"/>
          <w:p w:rsidR="00205B5B" w:rsidRPr="00A710FE" w:rsidRDefault="00205B5B" w:rsidP="001865E3"/>
          <w:p w:rsidR="00205B5B" w:rsidRPr="00A710FE" w:rsidRDefault="00205B5B" w:rsidP="001865E3"/>
        </w:tc>
      </w:tr>
      <w:tr w:rsidR="00205B5B" w:rsidRPr="003F5C5C" w:rsidTr="00BD107D">
        <w:tc>
          <w:tcPr>
            <w:tcW w:w="2418" w:type="dxa"/>
            <w:vAlign w:val="center"/>
          </w:tcPr>
          <w:p w:rsidR="00205B5B" w:rsidRPr="00A710FE" w:rsidRDefault="00205B5B" w:rsidP="00A24CB0">
            <w:r w:rsidRPr="00A710FE">
              <w:t>История Татарстана и татарского народа</w:t>
            </w:r>
          </w:p>
          <w:p w:rsidR="00205B5B" w:rsidRPr="00A710FE" w:rsidRDefault="00205B5B" w:rsidP="00A24CB0"/>
        </w:tc>
        <w:tc>
          <w:tcPr>
            <w:tcW w:w="2420" w:type="dxa"/>
          </w:tcPr>
          <w:p w:rsidR="00205B5B" w:rsidRPr="00A710FE" w:rsidRDefault="00205B5B" w:rsidP="00BB5D4E">
            <w:pPr>
              <w:jc w:val="center"/>
            </w:pPr>
            <w:r w:rsidRPr="00A710FE">
              <w:t>8,9,10,11</w:t>
            </w:r>
          </w:p>
        </w:tc>
        <w:tc>
          <w:tcPr>
            <w:tcW w:w="1540" w:type="dxa"/>
          </w:tcPr>
          <w:p w:rsidR="00205B5B" w:rsidRPr="00A710FE" w:rsidRDefault="00205B5B" w:rsidP="00BB5D4E">
            <w:pPr>
              <w:jc w:val="center"/>
            </w:pPr>
            <w:r w:rsidRPr="00A710FE">
              <w:t>16.12.2019</w:t>
            </w:r>
          </w:p>
        </w:tc>
        <w:tc>
          <w:tcPr>
            <w:tcW w:w="2970" w:type="dxa"/>
          </w:tcPr>
          <w:p w:rsidR="00205B5B" w:rsidRPr="00A710FE" w:rsidRDefault="00205B5B" w:rsidP="00BB5D4E">
            <w:r w:rsidRPr="00F05133">
              <w:t>Школа №43</w:t>
            </w:r>
          </w:p>
        </w:tc>
        <w:tc>
          <w:tcPr>
            <w:tcW w:w="3410" w:type="dxa"/>
          </w:tcPr>
          <w:p w:rsidR="00205B5B" w:rsidRPr="00A710FE" w:rsidRDefault="00205B5B" w:rsidP="00BB5D4E">
            <w:pPr>
              <w:rPr>
                <w:b/>
                <w:bCs/>
              </w:rPr>
            </w:pPr>
            <w:r w:rsidRPr="00A710FE">
              <w:rPr>
                <w:b/>
                <w:bCs/>
              </w:rPr>
              <w:t>Н-Савиновский (г)</w:t>
            </w:r>
          </w:p>
        </w:tc>
        <w:tc>
          <w:tcPr>
            <w:tcW w:w="2310" w:type="dxa"/>
          </w:tcPr>
          <w:p w:rsidR="00205B5B" w:rsidRPr="00A710FE" w:rsidRDefault="00205B5B" w:rsidP="001E1FD5">
            <w:r w:rsidRPr="00A710FE">
              <w:t>А.М.Гилазова И.В.Загирова</w:t>
            </w:r>
          </w:p>
          <w:p w:rsidR="00205B5B" w:rsidRPr="00A710FE" w:rsidRDefault="00205B5B" w:rsidP="001865E3"/>
        </w:tc>
      </w:tr>
      <w:tr w:rsidR="00205B5B" w:rsidRPr="003F5C5C" w:rsidTr="00BD107D">
        <w:tc>
          <w:tcPr>
            <w:tcW w:w="2418" w:type="dxa"/>
            <w:vAlign w:val="center"/>
          </w:tcPr>
          <w:p w:rsidR="00205B5B" w:rsidRPr="00A710FE" w:rsidRDefault="00205B5B" w:rsidP="00A24CB0">
            <w:r w:rsidRPr="00A710FE">
              <w:t>Родная (татарская литература) для учащихся школ с родным языком обучения</w:t>
            </w:r>
          </w:p>
        </w:tc>
        <w:tc>
          <w:tcPr>
            <w:tcW w:w="2420" w:type="dxa"/>
          </w:tcPr>
          <w:p w:rsidR="00205B5B" w:rsidRPr="00A710FE" w:rsidRDefault="00205B5B" w:rsidP="00BB5D4E">
            <w:pPr>
              <w:jc w:val="center"/>
            </w:pPr>
            <w:r w:rsidRPr="00A710FE">
              <w:t>7,8,9,10,11</w:t>
            </w:r>
          </w:p>
        </w:tc>
        <w:tc>
          <w:tcPr>
            <w:tcW w:w="1540" w:type="dxa"/>
          </w:tcPr>
          <w:p w:rsidR="00205B5B" w:rsidRPr="00A710FE" w:rsidRDefault="00205B5B" w:rsidP="00BB5D4E">
            <w:pPr>
              <w:jc w:val="center"/>
            </w:pPr>
            <w:r w:rsidRPr="00A710FE">
              <w:t>17.12.2019</w:t>
            </w:r>
          </w:p>
        </w:tc>
        <w:tc>
          <w:tcPr>
            <w:tcW w:w="2970" w:type="dxa"/>
          </w:tcPr>
          <w:p w:rsidR="00205B5B" w:rsidRPr="00A710FE" w:rsidRDefault="00205B5B" w:rsidP="00BB5D4E">
            <w:r w:rsidRPr="00A710FE">
              <w:t>Школа №64</w:t>
            </w:r>
          </w:p>
          <w:p w:rsidR="00205B5B" w:rsidRPr="00A710FE" w:rsidRDefault="00205B5B" w:rsidP="00BB5D4E">
            <w:r w:rsidRPr="00A710FE">
              <w:t>(пр.Ямашева, 8)</w:t>
            </w:r>
          </w:p>
        </w:tc>
        <w:tc>
          <w:tcPr>
            <w:tcW w:w="3410" w:type="dxa"/>
          </w:tcPr>
          <w:p w:rsidR="00205B5B" w:rsidRPr="00A710FE" w:rsidRDefault="00205B5B" w:rsidP="00BB5D4E">
            <w:r w:rsidRPr="00A710FE">
              <w:rPr>
                <w:b/>
                <w:bCs/>
              </w:rPr>
              <w:t>Московский (г)</w:t>
            </w:r>
          </w:p>
        </w:tc>
        <w:tc>
          <w:tcPr>
            <w:tcW w:w="2310" w:type="dxa"/>
          </w:tcPr>
          <w:p w:rsidR="00205B5B" w:rsidRPr="00A710FE" w:rsidRDefault="00205B5B" w:rsidP="00FF4921">
            <w:r w:rsidRPr="00A710FE">
              <w:t>А.М.Гилазова</w:t>
            </w:r>
          </w:p>
          <w:p w:rsidR="00205B5B" w:rsidRPr="00A710FE" w:rsidRDefault="00205B5B" w:rsidP="00DA501B"/>
          <w:p w:rsidR="00205B5B" w:rsidRPr="00A710FE" w:rsidRDefault="00205B5B" w:rsidP="00000019"/>
          <w:p w:rsidR="00205B5B" w:rsidRPr="00A710FE" w:rsidRDefault="00205B5B" w:rsidP="001865E3"/>
        </w:tc>
      </w:tr>
      <w:tr w:rsidR="00205B5B" w:rsidRPr="003F5C5C" w:rsidTr="00BD107D">
        <w:tc>
          <w:tcPr>
            <w:tcW w:w="2418" w:type="dxa"/>
            <w:vAlign w:val="center"/>
          </w:tcPr>
          <w:p w:rsidR="00205B5B" w:rsidRPr="00A710FE" w:rsidRDefault="00205B5B" w:rsidP="00A24CB0">
            <w:r w:rsidRPr="00A710FE">
              <w:t>Русская литература для учащихся школ с родным (нерусским) языком обучения</w:t>
            </w:r>
          </w:p>
        </w:tc>
        <w:tc>
          <w:tcPr>
            <w:tcW w:w="2420" w:type="dxa"/>
          </w:tcPr>
          <w:p w:rsidR="00205B5B" w:rsidRPr="00A710FE" w:rsidRDefault="00205B5B" w:rsidP="00BB5D4E">
            <w:pPr>
              <w:jc w:val="center"/>
            </w:pPr>
            <w:r w:rsidRPr="00A710FE">
              <w:t>7,8,9,10,11</w:t>
            </w:r>
          </w:p>
        </w:tc>
        <w:tc>
          <w:tcPr>
            <w:tcW w:w="1540" w:type="dxa"/>
          </w:tcPr>
          <w:p w:rsidR="00205B5B" w:rsidRPr="00A710FE" w:rsidRDefault="00205B5B" w:rsidP="00BB5D4E">
            <w:pPr>
              <w:jc w:val="center"/>
            </w:pPr>
            <w:r w:rsidRPr="00A710FE">
              <w:t>18.12.2019</w:t>
            </w:r>
          </w:p>
        </w:tc>
        <w:tc>
          <w:tcPr>
            <w:tcW w:w="2970" w:type="dxa"/>
          </w:tcPr>
          <w:p w:rsidR="00205B5B" w:rsidRPr="00A710FE" w:rsidRDefault="00205B5B" w:rsidP="00BB5D4E">
            <w:r w:rsidRPr="00A710FE">
              <w:t>Школа №112</w:t>
            </w:r>
          </w:p>
        </w:tc>
        <w:tc>
          <w:tcPr>
            <w:tcW w:w="3410" w:type="dxa"/>
          </w:tcPr>
          <w:p w:rsidR="00205B5B" w:rsidRPr="00A710FE" w:rsidRDefault="00205B5B" w:rsidP="00BB5D4E">
            <w:pPr>
              <w:rPr>
                <w:b/>
                <w:bCs/>
              </w:rPr>
            </w:pPr>
            <w:r w:rsidRPr="00A710FE">
              <w:rPr>
                <w:b/>
                <w:bCs/>
              </w:rPr>
              <w:t>Авиастроительный (г)</w:t>
            </w:r>
          </w:p>
        </w:tc>
        <w:tc>
          <w:tcPr>
            <w:tcW w:w="2310" w:type="dxa"/>
          </w:tcPr>
          <w:p w:rsidR="00205B5B" w:rsidRPr="00A710FE" w:rsidRDefault="00205B5B" w:rsidP="00FF4921">
            <w:r w:rsidRPr="00A710FE">
              <w:t>А.М.Гилазова</w:t>
            </w:r>
          </w:p>
          <w:p w:rsidR="00205B5B" w:rsidRPr="00A710FE" w:rsidRDefault="00205B5B" w:rsidP="00000019"/>
        </w:tc>
      </w:tr>
      <w:tr w:rsidR="00205B5B" w:rsidRPr="003F5C5C" w:rsidTr="00BD107D">
        <w:tc>
          <w:tcPr>
            <w:tcW w:w="2418" w:type="dxa"/>
            <w:vAlign w:val="center"/>
          </w:tcPr>
          <w:p w:rsidR="00205B5B" w:rsidRPr="00A710FE" w:rsidRDefault="00205B5B" w:rsidP="00A24CB0">
            <w:r w:rsidRPr="00A710FE">
              <w:t>Родной (татарский язык) для учащихся-татар школ с русским языком обучения</w:t>
            </w:r>
          </w:p>
        </w:tc>
        <w:tc>
          <w:tcPr>
            <w:tcW w:w="2420" w:type="dxa"/>
          </w:tcPr>
          <w:p w:rsidR="00205B5B" w:rsidRPr="00A710FE" w:rsidRDefault="00205B5B" w:rsidP="00BB5D4E">
            <w:pPr>
              <w:jc w:val="center"/>
            </w:pPr>
            <w:r w:rsidRPr="00A710FE">
              <w:t>4,5,6,7,8,9,10,11</w:t>
            </w:r>
          </w:p>
        </w:tc>
        <w:tc>
          <w:tcPr>
            <w:tcW w:w="1540" w:type="dxa"/>
          </w:tcPr>
          <w:p w:rsidR="00205B5B" w:rsidRPr="00A710FE" w:rsidRDefault="00205B5B" w:rsidP="00BB5D4E">
            <w:pPr>
              <w:jc w:val="center"/>
            </w:pPr>
            <w:r w:rsidRPr="00A710FE">
              <w:t>19.12.2019</w:t>
            </w:r>
          </w:p>
        </w:tc>
        <w:tc>
          <w:tcPr>
            <w:tcW w:w="2970" w:type="dxa"/>
          </w:tcPr>
          <w:p w:rsidR="00205B5B" w:rsidRPr="00A710FE" w:rsidRDefault="00205B5B" w:rsidP="00D956C5">
            <w:r w:rsidRPr="00A710FE">
              <w:t>Школа №70  (ул.Красно-кокшайская, 178)</w:t>
            </w:r>
          </w:p>
          <w:p w:rsidR="00205B5B" w:rsidRPr="00A710FE" w:rsidRDefault="00205B5B" w:rsidP="00EF76C8"/>
        </w:tc>
        <w:tc>
          <w:tcPr>
            <w:tcW w:w="3410" w:type="dxa"/>
          </w:tcPr>
          <w:p w:rsidR="00205B5B" w:rsidRPr="00A710FE" w:rsidRDefault="00205B5B" w:rsidP="00EF76C8">
            <w:r w:rsidRPr="00A710FE">
              <w:t>Кировский</w:t>
            </w:r>
          </w:p>
        </w:tc>
        <w:tc>
          <w:tcPr>
            <w:tcW w:w="2310" w:type="dxa"/>
          </w:tcPr>
          <w:p w:rsidR="00205B5B" w:rsidRPr="00A710FE" w:rsidRDefault="00205B5B" w:rsidP="00FF4921">
            <w:r w:rsidRPr="00A710FE">
              <w:t>А.М.Гилазова</w:t>
            </w:r>
          </w:p>
          <w:p w:rsidR="00205B5B" w:rsidRPr="00A710FE" w:rsidRDefault="00205B5B" w:rsidP="00A24CB0"/>
        </w:tc>
      </w:tr>
      <w:tr w:rsidR="00205B5B" w:rsidRPr="003F5C5C" w:rsidTr="00BD107D">
        <w:tc>
          <w:tcPr>
            <w:tcW w:w="2418" w:type="dxa"/>
          </w:tcPr>
          <w:p w:rsidR="00205B5B" w:rsidRPr="00A710FE" w:rsidRDefault="00205B5B" w:rsidP="00A24CB0">
            <w:r w:rsidRPr="00A710FE">
              <w:t>Геология</w:t>
            </w:r>
          </w:p>
        </w:tc>
        <w:tc>
          <w:tcPr>
            <w:tcW w:w="2420" w:type="dxa"/>
            <w:vAlign w:val="center"/>
          </w:tcPr>
          <w:p w:rsidR="00205B5B" w:rsidRPr="00A710FE" w:rsidRDefault="00205B5B" w:rsidP="00BB5D4E">
            <w:pPr>
              <w:jc w:val="center"/>
            </w:pPr>
            <w:r w:rsidRPr="00A710FE">
              <w:t>8,9,10,11</w:t>
            </w:r>
          </w:p>
          <w:p w:rsidR="00205B5B" w:rsidRPr="00A710FE" w:rsidRDefault="00205B5B" w:rsidP="00BB5D4E">
            <w:pPr>
              <w:jc w:val="center"/>
            </w:pPr>
          </w:p>
        </w:tc>
        <w:tc>
          <w:tcPr>
            <w:tcW w:w="1540" w:type="dxa"/>
          </w:tcPr>
          <w:p w:rsidR="00205B5B" w:rsidRPr="00A710FE" w:rsidRDefault="00205B5B" w:rsidP="00BB5D4E">
            <w:pPr>
              <w:jc w:val="center"/>
            </w:pPr>
            <w:r w:rsidRPr="00A710FE">
              <w:t>20.12.2019</w:t>
            </w:r>
          </w:p>
        </w:tc>
        <w:tc>
          <w:tcPr>
            <w:tcW w:w="2970" w:type="dxa"/>
          </w:tcPr>
          <w:p w:rsidR="00205B5B" w:rsidRPr="00A710FE" w:rsidRDefault="00205B5B" w:rsidP="00BB5D4E">
            <w:r w:rsidRPr="00A710FE">
              <w:t>Школа №177</w:t>
            </w:r>
          </w:p>
        </w:tc>
        <w:tc>
          <w:tcPr>
            <w:tcW w:w="3410" w:type="dxa"/>
          </w:tcPr>
          <w:p w:rsidR="00205B5B" w:rsidRPr="00A710FE" w:rsidRDefault="00205B5B" w:rsidP="00BB5D4E">
            <w:pPr>
              <w:rPr>
                <w:b/>
                <w:bCs/>
              </w:rPr>
            </w:pPr>
            <w:r w:rsidRPr="00A710FE">
              <w:rPr>
                <w:b/>
                <w:bCs/>
              </w:rPr>
              <w:t>Н-Савиновский (г)</w:t>
            </w:r>
          </w:p>
        </w:tc>
        <w:tc>
          <w:tcPr>
            <w:tcW w:w="2310" w:type="dxa"/>
          </w:tcPr>
          <w:p w:rsidR="00205B5B" w:rsidRPr="00A710FE" w:rsidRDefault="00205B5B" w:rsidP="00BB5D4E">
            <w:r w:rsidRPr="00A710FE">
              <w:t>И.В.Загирова</w:t>
            </w:r>
          </w:p>
          <w:p w:rsidR="00205B5B" w:rsidRPr="00A710FE" w:rsidRDefault="00205B5B" w:rsidP="00BB5D4E"/>
        </w:tc>
      </w:tr>
      <w:tr w:rsidR="00205B5B" w:rsidRPr="003F5C5C" w:rsidTr="00BD107D">
        <w:tc>
          <w:tcPr>
            <w:tcW w:w="2418" w:type="dxa"/>
            <w:vAlign w:val="center"/>
          </w:tcPr>
          <w:p w:rsidR="00205B5B" w:rsidRPr="00A710FE" w:rsidRDefault="00205B5B" w:rsidP="00275F41">
            <w:r w:rsidRPr="00A710FE">
              <w:t>Родная (татарская литература) для учащихся-татар школ с русским языком обучения</w:t>
            </w:r>
          </w:p>
        </w:tc>
        <w:tc>
          <w:tcPr>
            <w:tcW w:w="2420" w:type="dxa"/>
          </w:tcPr>
          <w:p w:rsidR="00205B5B" w:rsidRPr="00A710FE" w:rsidRDefault="00205B5B" w:rsidP="00275F41">
            <w:pPr>
              <w:jc w:val="center"/>
            </w:pPr>
            <w:r w:rsidRPr="00A710FE">
              <w:t>7,8,9,10,11</w:t>
            </w:r>
          </w:p>
        </w:tc>
        <w:tc>
          <w:tcPr>
            <w:tcW w:w="1540" w:type="dxa"/>
          </w:tcPr>
          <w:p w:rsidR="00205B5B" w:rsidRPr="00A710FE" w:rsidRDefault="00205B5B" w:rsidP="00275F41">
            <w:pPr>
              <w:jc w:val="center"/>
            </w:pPr>
            <w:r w:rsidRPr="00A710FE">
              <w:t>21.12.2019</w:t>
            </w:r>
          </w:p>
        </w:tc>
        <w:tc>
          <w:tcPr>
            <w:tcW w:w="2970" w:type="dxa"/>
          </w:tcPr>
          <w:p w:rsidR="00205B5B" w:rsidRPr="00A710FE" w:rsidRDefault="00205B5B" w:rsidP="00275F41">
            <w:r w:rsidRPr="00A710FE">
              <w:t>Гимназия №9</w:t>
            </w:r>
          </w:p>
        </w:tc>
        <w:tc>
          <w:tcPr>
            <w:tcW w:w="3410" w:type="dxa"/>
          </w:tcPr>
          <w:p w:rsidR="00205B5B" w:rsidRPr="00A710FE" w:rsidRDefault="00205B5B" w:rsidP="00275F41">
            <w:r w:rsidRPr="00A710FE">
              <w:t>Московский</w:t>
            </w:r>
          </w:p>
        </w:tc>
        <w:tc>
          <w:tcPr>
            <w:tcW w:w="2310" w:type="dxa"/>
          </w:tcPr>
          <w:p w:rsidR="00205B5B" w:rsidRPr="00A710FE" w:rsidRDefault="00205B5B" w:rsidP="00275F41">
            <w:r w:rsidRPr="00A710FE">
              <w:t>А.М.Гилазова</w:t>
            </w:r>
          </w:p>
          <w:p w:rsidR="00205B5B" w:rsidRPr="00A710FE" w:rsidRDefault="00205B5B" w:rsidP="00275F41"/>
          <w:p w:rsidR="00205B5B" w:rsidRPr="00A710FE" w:rsidRDefault="00205B5B" w:rsidP="00275F41"/>
        </w:tc>
      </w:tr>
      <w:tr w:rsidR="00205B5B" w:rsidRPr="003F5C5C" w:rsidTr="00BD107D">
        <w:tc>
          <w:tcPr>
            <w:tcW w:w="2418" w:type="dxa"/>
            <w:vAlign w:val="center"/>
          </w:tcPr>
          <w:p w:rsidR="00205B5B" w:rsidRPr="00A710FE" w:rsidRDefault="00205B5B" w:rsidP="00275F41">
            <w:r w:rsidRPr="00A710FE"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420" w:type="dxa"/>
          </w:tcPr>
          <w:p w:rsidR="00205B5B" w:rsidRPr="00A710FE" w:rsidRDefault="00205B5B" w:rsidP="00275F41">
            <w:pPr>
              <w:jc w:val="center"/>
            </w:pPr>
            <w:r w:rsidRPr="00A710FE">
              <w:t>4,5,6,7,8,9,10,11</w:t>
            </w:r>
          </w:p>
        </w:tc>
        <w:tc>
          <w:tcPr>
            <w:tcW w:w="1540" w:type="dxa"/>
          </w:tcPr>
          <w:p w:rsidR="00205B5B" w:rsidRPr="00A710FE" w:rsidRDefault="00205B5B" w:rsidP="00275F41">
            <w:pPr>
              <w:jc w:val="center"/>
            </w:pPr>
            <w:r w:rsidRPr="00A710FE">
              <w:t>23.12.2019</w:t>
            </w:r>
          </w:p>
        </w:tc>
        <w:tc>
          <w:tcPr>
            <w:tcW w:w="2970" w:type="dxa"/>
          </w:tcPr>
          <w:p w:rsidR="00205B5B" w:rsidRPr="00A710FE" w:rsidRDefault="00205B5B" w:rsidP="00D956C5">
            <w:r w:rsidRPr="00A710FE">
              <w:t xml:space="preserve">Школа №67 </w:t>
            </w:r>
          </w:p>
          <w:p w:rsidR="00205B5B" w:rsidRPr="00A710FE" w:rsidRDefault="00205B5B" w:rsidP="00D956C5">
            <w:r w:rsidRPr="00A710FE">
              <w:t>(ул.Дежнева,1)</w:t>
            </w:r>
          </w:p>
        </w:tc>
        <w:tc>
          <w:tcPr>
            <w:tcW w:w="3410" w:type="dxa"/>
          </w:tcPr>
          <w:p w:rsidR="00205B5B" w:rsidRPr="00A710FE" w:rsidRDefault="00205B5B" w:rsidP="00275F41">
            <w:r w:rsidRPr="00A710FE">
              <w:t>Кировский</w:t>
            </w:r>
          </w:p>
        </w:tc>
        <w:tc>
          <w:tcPr>
            <w:tcW w:w="2310" w:type="dxa"/>
          </w:tcPr>
          <w:p w:rsidR="00205B5B" w:rsidRPr="00A710FE" w:rsidRDefault="00205B5B" w:rsidP="00275F41">
            <w:r w:rsidRPr="00A710FE">
              <w:t>А.М.Гилазова</w:t>
            </w:r>
          </w:p>
          <w:p w:rsidR="00205B5B" w:rsidRPr="00A710FE" w:rsidRDefault="00205B5B" w:rsidP="00275F41"/>
        </w:tc>
      </w:tr>
    </w:tbl>
    <w:p w:rsidR="00205B5B" w:rsidRPr="003F5C5C" w:rsidRDefault="00205B5B">
      <w:bookmarkStart w:id="0" w:name="_GoBack"/>
      <w:bookmarkEnd w:id="0"/>
    </w:p>
    <w:sectPr w:rsidR="00205B5B" w:rsidRPr="003F5C5C" w:rsidSect="00CA162F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64CF"/>
    <w:rsid w:val="00000019"/>
    <w:rsid w:val="000048A2"/>
    <w:rsid w:val="00004DBD"/>
    <w:rsid w:val="0000537F"/>
    <w:rsid w:val="0001726D"/>
    <w:rsid w:val="000225EB"/>
    <w:rsid w:val="00024406"/>
    <w:rsid w:val="000312DD"/>
    <w:rsid w:val="00034EEF"/>
    <w:rsid w:val="0003794D"/>
    <w:rsid w:val="00040CB6"/>
    <w:rsid w:val="0005194E"/>
    <w:rsid w:val="000522CA"/>
    <w:rsid w:val="00055600"/>
    <w:rsid w:val="00063B1F"/>
    <w:rsid w:val="00080CD5"/>
    <w:rsid w:val="00086793"/>
    <w:rsid w:val="0008696A"/>
    <w:rsid w:val="00087932"/>
    <w:rsid w:val="00095927"/>
    <w:rsid w:val="00097DFF"/>
    <w:rsid w:val="000A4F37"/>
    <w:rsid w:val="000A4F58"/>
    <w:rsid w:val="000A7401"/>
    <w:rsid w:val="000C2490"/>
    <w:rsid w:val="000C26CC"/>
    <w:rsid w:val="000D365B"/>
    <w:rsid w:val="000E0C64"/>
    <w:rsid w:val="000E429D"/>
    <w:rsid w:val="000F2880"/>
    <w:rsid w:val="000F2C81"/>
    <w:rsid w:val="000F51E5"/>
    <w:rsid w:val="000F6D17"/>
    <w:rsid w:val="0010185B"/>
    <w:rsid w:val="00104061"/>
    <w:rsid w:val="00105FC7"/>
    <w:rsid w:val="00106700"/>
    <w:rsid w:val="00113A8D"/>
    <w:rsid w:val="001300E5"/>
    <w:rsid w:val="00137FC0"/>
    <w:rsid w:val="001466DF"/>
    <w:rsid w:val="00151F6C"/>
    <w:rsid w:val="00157C75"/>
    <w:rsid w:val="00162B2D"/>
    <w:rsid w:val="00163DB8"/>
    <w:rsid w:val="001731CB"/>
    <w:rsid w:val="00175927"/>
    <w:rsid w:val="001823AB"/>
    <w:rsid w:val="001865E3"/>
    <w:rsid w:val="001954EB"/>
    <w:rsid w:val="001A14CB"/>
    <w:rsid w:val="001A3C1C"/>
    <w:rsid w:val="001A47F0"/>
    <w:rsid w:val="001A481F"/>
    <w:rsid w:val="001B1738"/>
    <w:rsid w:val="001B4E5A"/>
    <w:rsid w:val="001C1E52"/>
    <w:rsid w:val="001C20D9"/>
    <w:rsid w:val="001C56BF"/>
    <w:rsid w:val="001C701D"/>
    <w:rsid w:val="001C78B4"/>
    <w:rsid w:val="001C7A0D"/>
    <w:rsid w:val="001E1915"/>
    <w:rsid w:val="001E1FD5"/>
    <w:rsid w:val="001E2191"/>
    <w:rsid w:val="001E2348"/>
    <w:rsid w:val="001E2F6A"/>
    <w:rsid w:val="001E4178"/>
    <w:rsid w:val="001F1F81"/>
    <w:rsid w:val="001F245F"/>
    <w:rsid w:val="001F6EAD"/>
    <w:rsid w:val="002034FF"/>
    <w:rsid w:val="0020411A"/>
    <w:rsid w:val="00205B5B"/>
    <w:rsid w:val="00223077"/>
    <w:rsid w:val="00232A39"/>
    <w:rsid w:val="00246088"/>
    <w:rsid w:val="0025481D"/>
    <w:rsid w:val="00275F41"/>
    <w:rsid w:val="00277432"/>
    <w:rsid w:val="002A4172"/>
    <w:rsid w:val="002A528B"/>
    <w:rsid w:val="002B1AD4"/>
    <w:rsid w:val="002B3A27"/>
    <w:rsid w:val="002B562D"/>
    <w:rsid w:val="002C771A"/>
    <w:rsid w:val="002D2B23"/>
    <w:rsid w:val="002E1852"/>
    <w:rsid w:val="002E3541"/>
    <w:rsid w:val="002E40CA"/>
    <w:rsid w:val="002F616F"/>
    <w:rsid w:val="002F7A4B"/>
    <w:rsid w:val="00303433"/>
    <w:rsid w:val="00307798"/>
    <w:rsid w:val="00314616"/>
    <w:rsid w:val="00335000"/>
    <w:rsid w:val="00337E08"/>
    <w:rsid w:val="00345E2D"/>
    <w:rsid w:val="00354113"/>
    <w:rsid w:val="00356D0D"/>
    <w:rsid w:val="003601CE"/>
    <w:rsid w:val="00362182"/>
    <w:rsid w:val="00362A7B"/>
    <w:rsid w:val="00366160"/>
    <w:rsid w:val="00380E9D"/>
    <w:rsid w:val="003832F5"/>
    <w:rsid w:val="003A2199"/>
    <w:rsid w:val="003B03C6"/>
    <w:rsid w:val="003B5B76"/>
    <w:rsid w:val="003B75F3"/>
    <w:rsid w:val="003C6110"/>
    <w:rsid w:val="003D250B"/>
    <w:rsid w:val="003D666A"/>
    <w:rsid w:val="003E094D"/>
    <w:rsid w:val="003F5C5C"/>
    <w:rsid w:val="003F6006"/>
    <w:rsid w:val="00411BEC"/>
    <w:rsid w:val="0041679F"/>
    <w:rsid w:val="00421AC4"/>
    <w:rsid w:val="00421CC4"/>
    <w:rsid w:val="004243CC"/>
    <w:rsid w:val="004264B4"/>
    <w:rsid w:val="004346FC"/>
    <w:rsid w:val="00441E6C"/>
    <w:rsid w:val="00447A98"/>
    <w:rsid w:val="004532BF"/>
    <w:rsid w:val="00453DA6"/>
    <w:rsid w:val="0045597D"/>
    <w:rsid w:val="00455F95"/>
    <w:rsid w:val="00457BB5"/>
    <w:rsid w:val="00463AB7"/>
    <w:rsid w:val="004701D5"/>
    <w:rsid w:val="004703A4"/>
    <w:rsid w:val="0047189A"/>
    <w:rsid w:val="0047360E"/>
    <w:rsid w:val="00493DDB"/>
    <w:rsid w:val="004A6029"/>
    <w:rsid w:val="004B2E9B"/>
    <w:rsid w:val="004B5DCA"/>
    <w:rsid w:val="004C645F"/>
    <w:rsid w:val="004D23A3"/>
    <w:rsid w:val="004E403F"/>
    <w:rsid w:val="004E5C00"/>
    <w:rsid w:val="004F724F"/>
    <w:rsid w:val="0050623D"/>
    <w:rsid w:val="00506C0F"/>
    <w:rsid w:val="00510507"/>
    <w:rsid w:val="00515EAD"/>
    <w:rsid w:val="00522612"/>
    <w:rsid w:val="005256DC"/>
    <w:rsid w:val="0052618D"/>
    <w:rsid w:val="00535D6B"/>
    <w:rsid w:val="0055117B"/>
    <w:rsid w:val="00560127"/>
    <w:rsid w:val="00562C5B"/>
    <w:rsid w:val="00565053"/>
    <w:rsid w:val="00565BB2"/>
    <w:rsid w:val="00572B67"/>
    <w:rsid w:val="00576C3D"/>
    <w:rsid w:val="005A795F"/>
    <w:rsid w:val="005A7D32"/>
    <w:rsid w:val="005B70D1"/>
    <w:rsid w:val="005C50B5"/>
    <w:rsid w:val="005C6DC5"/>
    <w:rsid w:val="005D41D1"/>
    <w:rsid w:val="005E1017"/>
    <w:rsid w:val="005E3B5A"/>
    <w:rsid w:val="005E7639"/>
    <w:rsid w:val="005F5428"/>
    <w:rsid w:val="0060086B"/>
    <w:rsid w:val="00610203"/>
    <w:rsid w:val="006314AE"/>
    <w:rsid w:val="006328DE"/>
    <w:rsid w:val="00640A66"/>
    <w:rsid w:val="006424E4"/>
    <w:rsid w:val="0064252B"/>
    <w:rsid w:val="0064359F"/>
    <w:rsid w:val="00644409"/>
    <w:rsid w:val="00646043"/>
    <w:rsid w:val="006564ED"/>
    <w:rsid w:val="0066026C"/>
    <w:rsid w:val="00664AEB"/>
    <w:rsid w:val="0066506B"/>
    <w:rsid w:val="00671B51"/>
    <w:rsid w:val="00672E8C"/>
    <w:rsid w:val="006735F4"/>
    <w:rsid w:val="0067485F"/>
    <w:rsid w:val="006833D8"/>
    <w:rsid w:val="0069025E"/>
    <w:rsid w:val="006A4A01"/>
    <w:rsid w:val="006A7B32"/>
    <w:rsid w:val="006B752A"/>
    <w:rsid w:val="006C23EC"/>
    <w:rsid w:val="006C644C"/>
    <w:rsid w:val="006D7689"/>
    <w:rsid w:val="006E5D64"/>
    <w:rsid w:val="006F19DF"/>
    <w:rsid w:val="0070063A"/>
    <w:rsid w:val="00705335"/>
    <w:rsid w:val="00710A95"/>
    <w:rsid w:val="00721B6C"/>
    <w:rsid w:val="00726885"/>
    <w:rsid w:val="00732ECC"/>
    <w:rsid w:val="0073633F"/>
    <w:rsid w:val="00745024"/>
    <w:rsid w:val="00760167"/>
    <w:rsid w:val="00772AD2"/>
    <w:rsid w:val="007816BF"/>
    <w:rsid w:val="00783062"/>
    <w:rsid w:val="0078492B"/>
    <w:rsid w:val="007904EE"/>
    <w:rsid w:val="007A6D6F"/>
    <w:rsid w:val="007B7793"/>
    <w:rsid w:val="007B7AAF"/>
    <w:rsid w:val="007C06C3"/>
    <w:rsid w:val="007C06EF"/>
    <w:rsid w:val="007C1432"/>
    <w:rsid w:val="007C15B8"/>
    <w:rsid w:val="007D17FA"/>
    <w:rsid w:val="007D6F4A"/>
    <w:rsid w:val="007E3857"/>
    <w:rsid w:val="007E52D2"/>
    <w:rsid w:val="007E7100"/>
    <w:rsid w:val="00801374"/>
    <w:rsid w:val="0080543A"/>
    <w:rsid w:val="008149BD"/>
    <w:rsid w:val="00815036"/>
    <w:rsid w:val="00815495"/>
    <w:rsid w:val="008168FB"/>
    <w:rsid w:val="00820A8A"/>
    <w:rsid w:val="00823BC6"/>
    <w:rsid w:val="0082503E"/>
    <w:rsid w:val="00825EED"/>
    <w:rsid w:val="00831D69"/>
    <w:rsid w:val="00832275"/>
    <w:rsid w:val="0083581F"/>
    <w:rsid w:val="00836562"/>
    <w:rsid w:val="00837D57"/>
    <w:rsid w:val="00854496"/>
    <w:rsid w:val="0085738B"/>
    <w:rsid w:val="008574D5"/>
    <w:rsid w:val="008600CB"/>
    <w:rsid w:val="00861C74"/>
    <w:rsid w:val="00862395"/>
    <w:rsid w:val="0086370A"/>
    <w:rsid w:val="00867364"/>
    <w:rsid w:val="0088056D"/>
    <w:rsid w:val="00883628"/>
    <w:rsid w:val="0089091F"/>
    <w:rsid w:val="008926E2"/>
    <w:rsid w:val="008A635C"/>
    <w:rsid w:val="008A7E03"/>
    <w:rsid w:val="008B5B2C"/>
    <w:rsid w:val="008C2DB8"/>
    <w:rsid w:val="008C4EB5"/>
    <w:rsid w:val="008C7D0E"/>
    <w:rsid w:val="008D1DF0"/>
    <w:rsid w:val="008D77C3"/>
    <w:rsid w:val="008E2858"/>
    <w:rsid w:val="008F0AD1"/>
    <w:rsid w:val="008F145B"/>
    <w:rsid w:val="00906256"/>
    <w:rsid w:val="009073FB"/>
    <w:rsid w:val="00912116"/>
    <w:rsid w:val="0091508F"/>
    <w:rsid w:val="00925C46"/>
    <w:rsid w:val="00940A55"/>
    <w:rsid w:val="00945E2A"/>
    <w:rsid w:val="009470CF"/>
    <w:rsid w:val="00972128"/>
    <w:rsid w:val="0097473F"/>
    <w:rsid w:val="009809FC"/>
    <w:rsid w:val="00983946"/>
    <w:rsid w:val="00984E71"/>
    <w:rsid w:val="0099491D"/>
    <w:rsid w:val="009A22DC"/>
    <w:rsid w:val="009B022D"/>
    <w:rsid w:val="009D5BB4"/>
    <w:rsid w:val="009E0F94"/>
    <w:rsid w:val="009E3F42"/>
    <w:rsid w:val="009E4102"/>
    <w:rsid w:val="009F348C"/>
    <w:rsid w:val="009F66D3"/>
    <w:rsid w:val="00A03C16"/>
    <w:rsid w:val="00A06C71"/>
    <w:rsid w:val="00A0722D"/>
    <w:rsid w:val="00A101EA"/>
    <w:rsid w:val="00A11467"/>
    <w:rsid w:val="00A201AC"/>
    <w:rsid w:val="00A215C0"/>
    <w:rsid w:val="00A24CB0"/>
    <w:rsid w:val="00A2703F"/>
    <w:rsid w:val="00A27918"/>
    <w:rsid w:val="00A379F2"/>
    <w:rsid w:val="00A37B45"/>
    <w:rsid w:val="00A507D3"/>
    <w:rsid w:val="00A5533D"/>
    <w:rsid w:val="00A56998"/>
    <w:rsid w:val="00A5708A"/>
    <w:rsid w:val="00A6581C"/>
    <w:rsid w:val="00A710FE"/>
    <w:rsid w:val="00A7460C"/>
    <w:rsid w:val="00A83C14"/>
    <w:rsid w:val="00A86B45"/>
    <w:rsid w:val="00AA7B3A"/>
    <w:rsid w:val="00AB394A"/>
    <w:rsid w:val="00AB6A89"/>
    <w:rsid w:val="00AB776B"/>
    <w:rsid w:val="00AB7E45"/>
    <w:rsid w:val="00AC29AC"/>
    <w:rsid w:val="00AC6C34"/>
    <w:rsid w:val="00AC7B08"/>
    <w:rsid w:val="00AD22F3"/>
    <w:rsid w:val="00AD231C"/>
    <w:rsid w:val="00AE280E"/>
    <w:rsid w:val="00AE3573"/>
    <w:rsid w:val="00AE675A"/>
    <w:rsid w:val="00AF19E0"/>
    <w:rsid w:val="00B009B7"/>
    <w:rsid w:val="00B0224C"/>
    <w:rsid w:val="00B23DBE"/>
    <w:rsid w:val="00B30A19"/>
    <w:rsid w:val="00B3601A"/>
    <w:rsid w:val="00B36E0F"/>
    <w:rsid w:val="00B40B5A"/>
    <w:rsid w:val="00B41328"/>
    <w:rsid w:val="00B43CA3"/>
    <w:rsid w:val="00B568E2"/>
    <w:rsid w:val="00B63948"/>
    <w:rsid w:val="00B6457D"/>
    <w:rsid w:val="00B65A77"/>
    <w:rsid w:val="00B662BB"/>
    <w:rsid w:val="00B711B4"/>
    <w:rsid w:val="00B7229F"/>
    <w:rsid w:val="00B75ADB"/>
    <w:rsid w:val="00B76BC4"/>
    <w:rsid w:val="00B81D2E"/>
    <w:rsid w:val="00B84215"/>
    <w:rsid w:val="00B91DFE"/>
    <w:rsid w:val="00B92388"/>
    <w:rsid w:val="00BB5D4E"/>
    <w:rsid w:val="00BC1CBD"/>
    <w:rsid w:val="00BC4145"/>
    <w:rsid w:val="00BC610F"/>
    <w:rsid w:val="00BD107D"/>
    <w:rsid w:val="00BD503B"/>
    <w:rsid w:val="00BE7C48"/>
    <w:rsid w:val="00BF122D"/>
    <w:rsid w:val="00BF671C"/>
    <w:rsid w:val="00C06068"/>
    <w:rsid w:val="00C109F6"/>
    <w:rsid w:val="00C10EFB"/>
    <w:rsid w:val="00C24778"/>
    <w:rsid w:val="00C3197F"/>
    <w:rsid w:val="00C50D61"/>
    <w:rsid w:val="00C6023F"/>
    <w:rsid w:val="00C60732"/>
    <w:rsid w:val="00C6127C"/>
    <w:rsid w:val="00C640F9"/>
    <w:rsid w:val="00C65673"/>
    <w:rsid w:val="00C8599C"/>
    <w:rsid w:val="00C93C0C"/>
    <w:rsid w:val="00C9517C"/>
    <w:rsid w:val="00C96857"/>
    <w:rsid w:val="00C96EBE"/>
    <w:rsid w:val="00C97653"/>
    <w:rsid w:val="00CA0C5F"/>
    <w:rsid w:val="00CA162F"/>
    <w:rsid w:val="00CA280D"/>
    <w:rsid w:val="00CA64A8"/>
    <w:rsid w:val="00CB6BE0"/>
    <w:rsid w:val="00CC1230"/>
    <w:rsid w:val="00CC4131"/>
    <w:rsid w:val="00CD45C1"/>
    <w:rsid w:val="00CD5421"/>
    <w:rsid w:val="00CD6208"/>
    <w:rsid w:val="00CD7984"/>
    <w:rsid w:val="00CF0F3F"/>
    <w:rsid w:val="00CF13B2"/>
    <w:rsid w:val="00CF69DA"/>
    <w:rsid w:val="00D07006"/>
    <w:rsid w:val="00D10A6E"/>
    <w:rsid w:val="00D12923"/>
    <w:rsid w:val="00D1411A"/>
    <w:rsid w:val="00D23DB3"/>
    <w:rsid w:val="00D27AC9"/>
    <w:rsid w:val="00D3054F"/>
    <w:rsid w:val="00D31747"/>
    <w:rsid w:val="00D32092"/>
    <w:rsid w:val="00D34256"/>
    <w:rsid w:val="00D35DF7"/>
    <w:rsid w:val="00D41313"/>
    <w:rsid w:val="00D477D0"/>
    <w:rsid w:val="00D56D02"/>
    <w:rsid w:val="00D80AC7"/>
    <w:rsid w:val="00D83B99"/>
    <w:rsid w:val="00D956C5"/>
    <w:rsid w:val="00D972E4"/>
    <w:rsid w:val="00DA1DB2"/>
    <w:rsid w:val="00DA501B"/>
    <w:rsid w:val="00DA79D4"/>
    <w:rsid w:val="00DB0C83"/>
    <w:rsid w:val="00DB4B77"/>
    <w:rsid w:val="00DB5439"/>
    <w:rsid w:val="00DB5AE1"/>
    <w:rsid w:val="00DC2181"/>
    <w:rsid w:val="00DC7FF1"/>
    <w:rsid w:val="00DD55A3"/>
    <w:rsid w:val="00DE2608"/>
    <w:rsid w:val="00DE4A50"/>
    <w:rsid w:val="00DE4F11"/>
    <w:rsid w:val="00DE607C"/>
    <w:rsid w:val="00DF1467"/>
    <w:rsid w:val="00E00BEA"/>
    <w:rsid w:val="00E064CF"/>
    <w:rsid w:val="00E0792C"/>
    <w:rsid w:val="00E119F7"/>
    <w:rsid w:val="00E13DE5"/>
    <w:rsid w:val="00E143AB"/>
    <w:rsid w:val="00E153AA"/>
    <w:rsid w:val="00E15E98"/>
    <w:rsid w:val="00E16456"/>
    <w:rsid w:val="00E32725"/>
    <w:rsid w:val="00E34975"/>
    <w:rsid w:val="00E4255F"/>
    <w:rsid w:val="00E54090"/>
    <w:rsid w:val="00E6500E"/>
    <w:rsid w:val="00E75584"/>
    <w:rsid w:val="00E75E47"/>
    <w:rsid w:val="00E76F96"/>
    <w:rsid w:val="00E90E0F"/>
    <w:rsid w:val="00E948C5"/>
    <w:rsid w:val="00E95520"/>
    <w:rsid w:val="00EB2887"/>
    <w:rsid w:val="00EC0520"/>
    <w:rsid w:val="00ED24E9"/>
    <w:rsid w:val="00ED2598"/>
    <w:rsid w:val="00ED2B01"/>
    <w:rsid w:val="00ED5FDD"/>
    <w:rsid w:val="00EE7BA9"/>
    <w:rsid w:val="00EF25C5"/>
    <w:rsid w:val="00EF76C8"/>
    <w:rsid w:val="00F0235E"/>
    <w:rsid w:val="00F04C77"/>
    <w:rsid w:val="00F05133"/>
    <w:rsid w:val="00F10F30"/>
    <w:rsid w:val="00F1113D"/>
    <w:rsid w:val="00F23FF2"/>
    <w:rsid w:val="00F2450D"/>
    <w:rsid w:val="00F26D3C"/>
    <w:rsid w:val="00F3569C"/>
    <w:rsid w:val="00F418BC"/>
    <w:rsid w:val="00F50DD6"/>
    <w:rsid w:val="00F5192B"/>
    <w:rsid w:val="00F62D91"/>
    <w:rsid w:val="00F765B6"/>
    <w:rsid w:val="00F86440"/>
    <w:rsid w:val="00F951AB"/>
    <w:rsid w:val="00F95F56"/>
    <w:rsid w:val="00F9779D"/>
    <w:rsid w:val="00F97D6F"/>
    <w:rsid w:val="00FA007C"/>
    <w:rsid w:val="00FA35B8"/>
    <w:rsid w:val="00FB7353"/>
    <w:rsid w:val="00FB758F"/>
    <w:rsid w:val="00FC19B0"/>
    <w:rsid w:val="00FC5C86"/>
    <w:rsid w:val="00FC626B"/>
    <w:rsid w:val="00FD0FA3"/>
    <w:rsid w:val="00FD1077"/>
    <w:rsid w:val="00FF4921"/>
    <w:rsid w:val="00FF7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4C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basedOn w:val="Normal"/>
    <w:uiPriority w:val="99"/>
    <w:rsid w:val="00C65673"/>
    <w:pPr>
      <w:spacing w:before="100" w:beforeAutospacing="1" w:after="100" w:afterAutospacing="1"/>
    </w:pPr>
    <w:rPr>
      <w:rFonts w:eastAsia="Calibri"/>
    </w:rPr>
  </w:style>
  <w:style w:type="character" w:customStyle="1" w:styleId="normalchar">
    <w:name w:val="normal__char"/>
    <w:basedOn w:val="DefaultParagraphFont"/>
    <w:uiPriority w:val="99"/>
    <w:rsid w:val="00C656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923</TotalTime>
  <Pages>4</Pages>
  <Words>886</Words>
  <Characters>5055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</dc:title>
  <dc:subject/>
  <dc:creator>Гульнара Галеевна</dc:creator>
  <cp:keywords/>
  <dc:description/>
  <cp:lastModifiedBy>Ray</cp:lastModifiedBy>
  <cp:revision>174</cp:revision>
  <cp:lastPrinted>2017-10-27T07:39:00Z</cp:lastPrinted>
  <dcterms:created xsi:type="dcterms:W3CDTF">2018-10-30T11:19:00Z</dcterms:created>
  <dcterms:modified xsi:type="dcterms:W3CDTF">2019-10-29T09:34:00Z</dcterms:modified>
</cp:coreProperties>
</file>